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DD5" w:rsidRDefault="00341894">
      <w:r>
        <w:rPr>
          <w:rFonts w:ascii="Times New Roman" w:hAnsi="Times New Roman" w:cs="Times New Roman"/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47CE000" wp14:editId="25AA59C3">
                <wp:simplePos x="0" y="0"/>
                <wp:positionH relativeFrom="column">
                  <wp:posOffset>-666750</wp:posOffset>
                </wp:positionH>
                <wp:positionV relativeFrom="paragraph">
                  <wp:posOffset>7677150</wp:posOffset>
                </wp:positionV>
                <wp:extent cx="7303770" cy="1316716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3770" cy="1316716"/>
                          <a:chOff x="96641" y="55529"/>
                          <a:chExt cx="6714061" cy="874090"/>
                        </a:xfrm>
                      </wpg:grpSpPr>
                      <pic:pic xmlns:pic="http://schemas.openxmlformats.org/drawingml/2006/picture">
                        <pic:nvPicPr>
                          <pic:cNvPr id="205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94"/>
                          <a:stretch/>
                        </pic:blipFill>
                        <pic:spPr bwMode="auto">
                          <a:xfrm>
                            <a:off x="96641" y="55529"/>
                            <a:ext cx="1118175" cy="819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63480" y="55529"/>
                            <a:ext cx="5095346" cy="8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34388" w:rsidRPr="00371FE7" w:rsidRDefault="00C34388" w:rsidP="00C34388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color w:val="FFFFFF" w:themeColor="background1"/>
                                  <w:sz w:val="36"/>
                                  <w:szCs w:val="34"/>
                                </w:rPr>
                              </w:pPr>
                              <w:r w:rsidRPr="00371FE7">
                                <w:rPr>
                                  <w:i/>
                                  <w:color w:val="FFFFFF" w:themeColor="background1"/>
                                  <w:sz w:val="36"/>
                                  <w:szCs w:val="34"/>
                                </w:rPr>
                                <w:t>Proudly presented by…</w:t>
                              </w:r>
                            </w:p>
                            <w:p w:rsidR="00445C08" w:rsidRPr="00C34388" w:rsidRDefault="0090762D" w:rsidP="00445C08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  <w:sz w:val="40"/>
                                  <w:szCs w:val="3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40"/>
                                  <w:szCs w:val="32"/>
                                </w:rPr>
                                <w:t xml:space="preserve">Broken Bay </w:t>
                              </w:r>
                              <w:r w:rsidR="00445C08" w:rsidRPr="00C34388">
                                <w:rPr>
                                  <w:color w:val="FFFFFF" w:themeColor="background1"/>
                                  <w:sz w:val="40"/>
                                  <w:szCs w:val="32"/>
                                </w:rPr>
                                <w:t>Diocesan Parent Council (DPC)</w:t>
                              </w:r>
                            </w:p>
                            <w:p w:rsidR="00C34388" w:rsidRPr="00C34388" w:rsidRDefault="00C34388" w:rsidP="00445C08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  <w:sz w:val="40"/>
                                  <w:szCs w:val="34"/>
                                </w:rPr>
                              </w:pPr>
                              <w:r w:rsidRPr="00C34388">
                                <w:rPr>
                                  <w:color w:val="FFFFFF" w:themeColor="background1"/>
                                  <w:sz w:val="40"/>
                                  <w:szCs w:val="32"/>
                                </w:rPr>
                                <w:t>RSVP</w:t>
                              </w:r>
                              <w:r w:rsidR="00B644F4">
                                <w:rPr>
                                  <w:color w:val="FFFFFF" w:themeColor="background1"/>
                                  <w:sz w:val="40"/>
                                  <w:szCs w:val="32"/>
                                </w:rPr>
                                <w:t>:</w:t>
                              </w:r>
                              <w:r w:rsidRPr="00C34388">
                                <w:rPr>
                                  <w:color w:val="FFFFFF" w:themeColor="background1"/>
                                  <w:sz w:val="40"/>
                                  <w:szCs w:val="32"/>
                                </w:rPr>
                                <w:t xml:space="preserve"> </w:t>
                              </w:r>
                              <w:hyperlink r:id="rId9" w:history="1">
                                <w:r w:rsidRPr="00C34388">
                                  <w:rPr>
                                    <w:rStyle w:val="Hyperlink"/>
                                    <w:sz w:val="40"/>
                                    <w:szCs w:val="32"/>
                                  </w:rPr>
                                  <w:t>www.brokenbayparentcouncil.com</w:t>
                                </w:r>
                              </w:hyperlink>
                            </w:p>
                            <w:p w:rsidR="00C34388" w:rsidRPr="0095028C" w:rsidRDefault="0095028C" w:rsidP="00445C08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color w:val="FFFFFF" w:themeColor="background1"/>
                                  <w:sz w:val="32"/>
                                  <w:szCs w:val="34"/>
                                </w:rPr>
                              </w:pPr>
                              <w:r w:rsidRPr="0095028C">
                                <w:rPr>
                                  <w:i/>
                                  <w:color w:val="FFFFFF" w:themeColor="background1"/>
                                  <w:sz w:val="32"/>
                                  <w:szCs w:val="34"/>
                                </w:rPr>
                                <w:t>Your  School      Your P&amp;F      Your DPC</w:t>
                              </w:r>
                            </w:p>
                            <w:p w:rsidR="00445C08" w:rsidRPr="00932B87" w:rsidRDefault="00445C08" w:rsidP="00932B87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  <w:sz w:val="32"/>
                                  <w:szCs w:val="34"/>
                                </w:rPr>
                              </w:pPr>
                              <w:r w:rsidRPr="00932B87">
                                <w:rPr>
                                  <w:color w:val="FFFFFF" w:themeColor="background1"/>
                                  <w:sz w:val="32"/>
                                  <w:szCs w:val="34"/>
                                </w:rPr>
                                <w:t xml:space="preserve"> </w:t>
                              </w:r>
                            </w:p>
                            <w:p w:rsidR="003C0B0B" w:rsidRPr="003C0B0B" w:rsidRDefault="003C0B0B" w:rsidP="008F1877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  <w:sz w:val="32"/>
                                  <w:szCs w:val="23"/>
                                </w:rPr>
                              </w:pPr>
                            </w:p>
                            <w:p w:rsidR="00A648B0" w:rsidRDefault="00A648B0" w:rsidP="00A648B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27797" y="112239"/>
                            <a:ext cx="982905" cy="7306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-52.5pt;margin-top:604.5pt;width:575.1pt;height:103.7pt;z-index:251659264;mso-width-relative:margin;mso-height-relative:margin" coordorigin="966,555" coordsize="67140,87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hQ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jhCSU0EDAAAAAAK&#10;nwAAAAEAAACgAAAAIgAAAeAAAD/AAAAKgwAYAAH/2P/gABBKRklGAAECAABIAEgAAP/tAAxBZG9i&#10;ZV9DTQAC/+4ADkFkb2JlAGSAAAAAAf/bAIQADAgICAkIDAkJDBELCgsRFQ8MDA8VGBMTFRMTGBEM&#10;DAwMDAwRDAwMDAwMDAwMDAwMDAwMDAwMDAwMDAwMDAwMDAENCwsNDg0QDg4QFA4ODhQUDg4ODhQR&#10;DAwMDAwREQwMDAwMDBEMDAwMDAwMDAwMDAwMDAwMDAwMDAwMDAwMDAwM/8AAEQgAIg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6Pz////////////////////////////////////////p0un/////////&#10;///////////////////////////////86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ggRJQ0NfUFJPRklMRQAJC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4fb///////////////////////////////////////WukK72////////////////////&#10;/////////////////+GQaZDi//////////////////////////////////////WukK72////////&#10;///////////////////////////////24f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+7pMP//////////////////////////////////////792T3/Q////////////&#10;////////////////////////4JpPAFu7///////////////////////////////////xtnlPSXfK&#10;///////////////////////////////////r0sWrlq/y////////////////////////////////&#10;///////35/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u7O3v8vb6////////////////////////&#10;/////////7mamJmcoaattL7K4f///////////////////////////6JXSkxRV11ofZa54///////&#10;/////////////////////7NXABo1UG6Nr9P6/////////////////////////////85vQF97mbfY&#10;+////////////////////////////////+6fhafD4f//////////////////////////////////&#10;///k0e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gQB&#10;AAIRAxEEAAA/ANXf39f/AFzz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1YH6ge/e/de69Yf0H+2Hv3v3XuvWH9B/tvfvfuvdd+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966;top:555;width:11182;height:8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JvSHDAAAA3QAAAA8AAABkcnMvZG93bnJldi54bWxET01rwjAYvg/8D+EdeJvpCm5SjTJkHe7S&#10;4cfB40vz2pY1b0oSa/z35jDY8eH5Xm2i6cVIzneWFbzOMhDEtdUdNwpOx/JlAcIHZI29ZVJwJw+b&#10;9eRphYW2N97TeAiNSCHsC1TQhjAUUvq6JYN+ZgfixF2sMxgSdI3UDm8p3PQyz7I3abDj1NDiQNuW&#10;6t/D1SgoT3H/9V6V8yr/cbH6Pp7Hz+tZqelz/FiCCBTDv/jPvdMK8mye5qY36QnI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m9IcMAAADdAAAADwAAAAAAAAAAAAAAAACf&#10;AgAAZHJzL2Rvd25yZXYueG1sUEsFBgAAAAAEAAQA9wAAAI8DAAAAAA==&#10;">
                  <v:imagedata r:id="rId11" o:title="" cropleft="4744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9634;top:555;width:50954;height:8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C34388" w:rsidRPr="00371FE7" w:rsidRDefault="00C34388" w:rsidP="00C34388">
                        <w:pPr>
                          <w:spacing w:after="0" w:line="240" w:lineRule="auto"/>
                          <w:jc w:val="center"/>
                          <w:rPr>
                            <w:i/>
                            <w:color w:val="FFFFFF" w:themeColor="background1"/>
                            <w:sz w:val="36"/>
                            <w:szCs w:val="34"/>
                          </w:rPr>
                        </w:pPr>
                        <w:r w:rsidRPr="00371FE7">
                          <w:rPr>
                            <w:i/>
                            <w:color w:val="FFFFFF" w:themeColor="background1"/>
                            <w:sz w:val="36"/>
                            <w:szCs w:val="34"/>
                          </w:rPr>
                          <w:t>Proudly presented by…</w:t>
                        </w:r>
                      </w:p>
                      <w:p w:rsidR="00445C08" w:rsidRPr="00C34388" w:rsidRDefault="0090762D" w:rsidP="00445C08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  <w:sz w:val="40"/>
                            <w:szCs w:val="32"/>
                          </w:rPr>
                        </w:pPr>
                        <w:r>
                          <w:rPr>
                            <w:color w:val="FFFFFF" w:themeColor="background1"/>
                            <w:sz w:val="40"/>
                            <w:szCs w:val="32"/>
                          </w:rPr>
                          <w:t xml:space="preserve">Broken Bay </w:t>
                        </w:r>
                        <w:r w:rsidR="00445C08" w:rsidRPr="00C34388">
                          <w:rPr>
                            <w:color w:val="FFFFFF" w:themeColor="background1"/>
                            <w:sz w:val="40"/>
                            <w:szCs w:val="32"/>
                          </w:rPr>
                          <w:t>Diocesan Parent Council (DPC)</w:t>
                        </w:r>
                      </w:p>
                      <w:p w:rsidR="00C34388" w:rsidRPr="00C34388" w:rsidRDefault="00C34388" w:rsidP="00445C08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  <w:sz w:val="40"/>
                            <w:szCs w:val="34"/>
                          </w:rPr>
                        </w:pPr>
                        <w:r w:rsidRPr="00C34388">
                          <w:rPr>
                            <w:color w:val="FFFFFF" w:themeColor="background1"/>
                            <w:sz w:val="40"/>
                            <w:szCs w:val="32"/>
                          </w:rPr>
                          <w:t>RSVP</w:t>
                        </w:r>
                        <w:r w:rsidR="00B644F4">
                          <w:rPr>
                            <w:color w:val="FFFFFF" w:themeColor="background1"/>
                            <w:sz w:val="40"/>
                            <w:szCs w:val="32"/>
                          </w:rPr>
                          <w:t>:</w:t>
                        </w:r>
                        <w:r w:rsidRPr="00C34388">
                          <w:rPr>
                            <w:color w:val="FFFFFF" w:themeColor="background1"/>
                            <w:sz w:val="40"/>
                            <w:szCs w:val="32"/>
                          </w:rPr>
                          <w:t xml:space="preserve"> </w:t>
                        </w:r>
                        <w:hyperlink r:id="rId12" w:history="1">
                          <w:r w:rsidRPr="00C34388">
                            <w:rPr>
                              <w:rStyle w:val="Hyperlink"/>
                              <w:sz w:val="40"/>
                              <w:szCs w:val="32"/>
                            </w:rPr>
                            <w:t>www.brokenbayparentcouncil.com</w:t>
                          </w:r>
                        </w:hyperlink>
                      </w:p>
                      <w:p w:rsidR="00C34388" w:rsidRPr="0095028C" w:rsidRDefault="0095028C" w:rsidP="00445C08">
                        <w:pPr>
                          <w:spacing w:after="0" w:line="240" w:lineRule="auto"/>
                          <w:jc w:val="center"/>
                          <w:rPr>
                            <w:i/>
                            <w:color w:val="FFFFFF" w:themeColor="background1"/>
                            <w:sz w:val="32"/>
                            <w:szCs w:val="34"/>
                          </w:rPr>
                        </w:pPr>
                        <w:r w:rsidRPr="0095028C">
                          <w:rPr>
                            <w:i/>
                            <w:color w:val="FFFFFF" w:themeColor="background1"/>
                            <w:sz w:val="32"/>
                            <w:szCs w:val="34"/>
                          </w:rPr>
                          <w:t>Your  School      Your P&amp;F      Your DPC</w:t>
                        </w:r>
                      </w:p>
                      <w:p w:rsidR="00445C08" w:rsidRPr="00932B87" w:rsidRDefault="00445C08" w:rsidP="00932B87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  <w:sz w:val="32"/>
                            <w:szCs w:val="34"/>
                          </w:rPr>
                        </w:pPr>
                        <w:r w:rsidRPr="00932B87">
                          <w:rPr>
                            <w:color w:val="FFFFFF" w:themeColor="background1"/>
                            <w:sz w:val="32"/>
                            <w:szCs w:val="34"/>
                          </w:rPr>
                          <w:t xml:space="preserve"> </w:t>
                        </w:r>
                      </w:p>
                      <w:p w:rsidR="003C0B0B" w:rsidRPr="003C0B0B" w:rsidRDefault="003C0B0B" w:rsidP="008F1877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  <w:sz w:val="32"/>
                            <w:szCs w:val="23"/>
                          </w:rPr>
                        </w:pPr>
                      </w:p>
                      <w:p w:rsidR="00A648B0" w:rsidRDefault="00A648B0" w:rsidP="00A648B0">
                        <w:pPr>
                          <w:jc w:val="center"/>
                        </w:pPr>
                      </w:p>
                    </w:txbxContent>
                  </v:textbox>
                </v:shape>
                <v:shape id="Picture 13" o:spid="_x0000_s1029" type="#_x0000_t75" style="position:absolute;left:58277;top:1122;width:9830;height:7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WHu7BAAAA2wAAAA8AAABkcnMvZG93bnJldi54bWxET01rwkAQvQv+h2UEb2ZTi1JSN6EoLR6E&#10;Ymzpddgdk9DsbMhuk/jv3UKht3m8z9kVk23FQL1vHCt4SFIQxNqZhisFH5fX1RMIH5ANto5JwY08&#10;FPl8tsPMuJHPNJShEjGEfYYK6hC6TEqva7LoE9cRR+7qeoshwr6SpscxhttWrtN0Ky02HBtq7Ghf&#10;k/4uf6yCK42fWvuBTq6c2uYdD5u3r4NSy8X08gwi0BT+xX/uo4nzH+H3l3iAzO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0WHu7BAAAA2wAAAA8AAAAAAAAAAAAAAAAAnwIA&#10;AGRycy9kb3ducmV2LnhtbFBLBQYAAAAABAAEAPcAAACNAwAAAAA=&#10;">
                  <v:imagedata r:id="rId13" o:title=""/>
                  <v:path arrowok="t"/>
                </v:shape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34247B0" wp14:editId="70C4E71A">
                <wp:simplePos x="0" y="0"/>
                <wp:positionH relativeFrom="column">
                  <wp:posOffset>-371475</wp:posOffset>
                </wp:positionH>
                <wp:positionV relativeFrom="paragraph">
                  <wp:posOffset>5895975</wp:posOffset>
                </wp:positionV>
                <wp:extent cx="2066925" cy="161036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61036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1A3A" w:rsidRPr="00C44F43" w:rsidRDefault="00340C4D" w:rsidP="008347EB">
                            <w:pPr>
                              <w:spacing w:after="0" w:line="240" w:lineRule="auto"/>
                              <w:jc w:val="center"/>
                              <w:rPr>
                                <w:rFonts w:cs="MV Boli"/>
                                <w:sz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="MV Boli"/>
                                <w:sz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Mon</w:t>
                            </w:r>
                            <w:r w:rsidR="003C324E" w:rsidRPr="00C44F43">
                              <w:rPr>
                                <w:rFonts w:cs="MV Boli"/>
                                <w:sz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day</w:t>
                            </w:r>
                          </w:p>
                          <w:p w:rsidR="00731A3A" w:rsidRPr="00137EC6" w:rsidRDefault="00340C4D" w:rsidP="008347EB">
                            <w:pPr>
                              <w:spacing w:after="0" w:line="240" w:lineRule="auto"/>
                              <w:jc w:val="center"/>
                              <w:rPr>
                                <w:rFonts w:cs="MV Boli"/>
                                <w:sz w:val="64"/>
                                <w:szCs w:val="6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="MV Boli"/>
                                <w:sz w:val="64"/>
                                <w:szCs w:val="6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10</w:t>
                            </w:r>
                            <w:r w:rsidR="0002631A">
                              <w:rPr>
                                <w:rFonts w:cs="MV Boli"/>
                                <w:sz w:val="64"/>
                                <w:szCs w:val="6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967F15" w:rsidRPr="00137EC6">
                              <w:rPr>
                                <w:rFonts w:cs="MV Boli"/>
                                <w:sz w:val="64"/>
                                <w:szCs w:val="6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August</w:t>
                            </w:r>
                            <w:r w:rsidR="004B3628" w:rsidRPr="00137EC6">
                              <w:rPr>
                                <w:rFonts w:cs="MV Boli"/>
                                <w:sz w:val="64"/>
                                <w:szCs w:val="6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:rsidR="003C324E" w:rsidRPr="00C44F43" w:rsidRDefault="00C164DC" w:rsidP="008347EB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rFonts w:cs="MV Boli"/>
                                <w:sz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7 - 9</w:t>
                            </w:r>
                            <w:r w:rsidR="003C324E" w:rsidRPr="00C44F43">
                              <w:rPr>
                                <w:rFonts w:cs="MV Boli"/>
                                <w:sz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-29.25pt;margin-top:464.25pt;width:162.75pt;height:126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" filled="f" stroked="f" strokeweight="2pt">
                <v:textbox>
                  <w:txbxContent>
                    <w:p w:rsidR="00731A3A" w:rsidRPr="00C44F43" w:rsidRDefault="00340C4D" w:rsidP="008347EB">
                      <w:pPr>
                        <w:spacing w:after="0" w:line="240" w:lineRule="auto"/>
                        <w:jc w:val="center"/>
                        <w:rPr>
                          <w:rFonts w:cs="MV Boli"/>
                          <w:sz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cs="MV Boli"/>
                          <w:sz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Mon</w:t>
                      </w:r>
                      <w:r w:rsidR="003C324E" w:rsidRPr="00C44F43">
                        <w:rPr>
                          <w:rFonts w:cs="MV Boli"/>
                          <w:sz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day</w:t>
                      </w:r>
                    </w:p>
                    <w:p w:rsidR="00731A3A" w:rsidRPr="00137EC6" w:rsidRDefault="00340C4D" w:rsidP="008347EB">
                      <w:pPr>
                        <w:spacing w:after="0" w:line="240" w:lineRule="auto"/>
                        <w:jc w:val="center"/>
                        <w:rPr>
                          <w:rFonts w:cs="MV Boli"/>
                          <w:sz w:val="64"/>
                          <w:szCs w:val="6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cs="MV Boli"/>
                          <w:sz w:val="64"/>
                          <w:szCs w:val="6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10</w:t>
                      </w:r>
                      <w:r w:rsidR="0002631A">
                        <w:rPr>
                          <w:rFonts w:cs="MV Boli"/>
                          <w:sz w:val="64"/>
                          <w:szCs w:val="6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967F15" w:rsidRPr="00137EC6">
                        <w:rPr>
                          <w:rFonts w:cs="MV Boli"/>
                          <w:sz w:val="64"/>
                          <w:szCs w:val="6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August</w:t>
                      </w:r>
                      <w:r w:rsidR="004B3628" w:rsidRPr="00137EC6">
                        <w:rPr>
                          <w:rFonts w:cs="MV Boli"/>
                          <w:sz w:val="64"/>
                          <w:szCs w:val="6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  <w:p w:rsidR="003C324E" w:rsidRPr="00C44F43" w:rsidRDefault="00C164DC" w:rsidP="008347EB">
                      <w:pPr>
                        <w:spacing w:after="0" w:line="240" w:lineRule="auto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rFonts w:cs="MV Boli"/>
                          <w:sz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7 - 9</w:t>
                      </w:r>
                      <w:r w:rsidR="003C324E" w:rsidRPr="00C44F43">
                        <w:rPr>
                          <w:rFonts w:cs="MV Boli"/>
                          <w:sz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pm</w:t>
                      </w:r>
                    </w:p>
                  </w:txbxContent>
                </v:textbox>
              </v:shape>
            </w:pict>
          </mc:Fallback>
        </mc:AlternateContent>
      </w:r>
      <w:r w:rsidR="00CB71F6">
        <w:rPr>
          <w:noProof/>
          <w:lang w:val="en-AU" w:eastAsia="en-AU"/>
        </w:rPr>
        <w:drawing>
          <wp:anchor distT="0" distB="0" distL="114300" distR="114300" simplePos="0" relativeHeight="251759616" behindDoc="0" locked="0" layoutInCell="1" allowOverlap="1" wp14:anchorId="4CE2CB2D" wp14:editId="33996B91">
            <wp:simplePos x="0" y="0"/>
            <wp:positionH relativeFrom="column">
              <wp:posOffset>2617524</wp:posOffset>
            </wp:positionH>
            <wp:positionV relativeFrom="paragraph">
              <wp:posOffset>806059</wp:posOffset>
            </wp:positionV>
            <wp:extent cx="2672557" cy="1885137"/>
            <wp:effectExtent l="0" t="0" r="0" b="1270"/>
            <wp:wrapNone/>
            <wp:docPr id="21" name="Picture 21" descr="http://happyfamilies.com.au/wordpress/wp-content/uploads/2014/09/hero_3.jpg?e65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http://happyfamilies.com.au/wordpress/wp-content/uploads/2014/09/hero_3.jpg?e65699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898" b="89956" l="10000" r="92733">
                                  <a14:backgroundMark x1="73267" y1="13683" x2="73267" y2="13683"/>
                                  <a14:backgroundMark x1="81200" y1="14993" x2="81200" y2="14993"/>
                                  <a14:backgroundMark x1="90400" y1="21106" x2="90400" y2="21106"/>
                                  <a14:backgroundMark x1="91133" y1="21543" x2="91133" y2="21543"/>
                                  <a14:backgroundMark x1="84733" y1="18632" x2="84733" y2="18632"/>
                                  <a14:backgroundMark x1="85667" y1="18923" x2="85667" y2="18923"/>
                                  <a14:backgroundMark x1="88933" y1="20670" x2="88933" y2="20670"/>
                                  <a14:backgroundMark x1="89733" y1="20670" x2="89733" y2="20670"/>
                                  <a14:backgroundMark x1="91667" y1="22271" x2="91667" y2="222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92" t="15503" b="11428"/>
                    <a:stretch/>
                  </pic:blipFill>
                  <pic:spPr bwMode="auto">
                    <a:xfrm>
                      <a:off x="0" y="0"/>
                      <a:ext cx="2676525" cy="188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A87">
        <w:rPr>
          <w:rFonts w:ascii="Times New Roman" w:hAnsi="Times New Roman" w:cs="Times New Roman"/>
          <w:noProof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FC07AEF" wp14:editId="3638F3D3">
                <wp:simplePos x="0" y="0"/>
                <wp:positionH relativeFrom="column">
                  <wp:posOffset>-590550</wp:posOffset>
                </wp:positionH>
                <wp:positionV relativeFrom="paragraph">
                  <wp:posOffset>3343275</wp:posOffset>
                </wp:positionV>
                <wp:extent cx="4229100" cy="245935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245935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056C" w:rsidRPr="00633158" w:rsidRDefault="00633158" w:rsidP="006D3EA3">
                            <w:pPr>
                              <w:pBdr>
                                <w:top w:val="single" w:sz="4" w:space="9" w:color="A7BFDE"/>
                                <w:bottom w:val="single" w:sz="4" w:space="4" w:color="A7BFDE"/>
                              </w:pBdr>
                              <w:spacing w:after="0"/>
                              <w:jc w:val="both"/>
                              <w:rPr>
                                <w:iCs/>
                                <w:color w:val="17365D" w:themeColor="text2" w:themeShade="BF"/>
                                <w:sz w:val="28"/>
                                <w:szCs w:val="21"/>
                              </w:rPr>
                            </w:pPr>
                            <w:r w:rsidRPr="00633158">
                              <w:rPr>
                                <w:iCs/>
                                <w:color w:val="17365D" w:themeColor="text2" w:themeShade="BF"/>
                                <w:sz w:val="28"/>
                                <w:szCs w:val="21"/>
                              </w:rPr>
                              <w:t xml:space="preserve">There are endless </w:t>
                            </w:r>
                            <w:proofErr w:type="gramStart"/>
                            <w:r w:rsidRPr="00633158">
                              <w:rPr>
                                <w:iCs/>
                                <w:color w:val="17365D" w:themeColor="text2" w:themeShade="BF"/>
                                <w:sz w:val="28"/>
                                <w:szCs w:val="21"/>
                              </w:rPr>
                              <w:t>do’s</w:t>
                            </w:r>
                            <w:proofErr w:type="gramEnd"/>
                            <w:r w:rsidRPr="00633158">
                              <w:rPr>
                                <w:iCs/>
                                <w:color w:val="17365D" w:themeColor="text2" w:themeShade="BF"/>
                                <w:sz w:val="28"/>
                                <w:szCs w:val="21"/>
                              </w:rPr>
                              <w:t xml:space="preserve"> and don’ts that surround parenting</w:t>
                            </w:r>
                            <w:r>
                              <w:rPr>
                                <w:iCs/>
                                <w:color w:val="17365D" w:themeColor="text2" w:themeShade="BF"/>
                                <w:sz w:val="28"/>
                                <w:szCs w:val="21"/>
                              </w:rPr>
                              <w:t>. I</w:t>
                            </w:r>
                            <w:r w:rsidRPr="00633158">
                              <w:rPr>
                                <w:iCs/>
                                <w:color w:val="17365D" w:themeColor="text2" w:themeShade="BF"/>
                                <w:sz w:val="28"/>
                                <w:szCs w:val="21"/>
                              </w:rPr>
                              <w:t>n this practical seminar, Dr Justin will tak</w:t>
                            </w:r>
                            <w:r>
                              <w:rPr>
                                <w:iCs/>
                                <w:color w:val="17365D" w:themeColor="text2" w:themeShade="BF"/>
                                <w:sz w:val="28"/>
                                <w:szCs w:val="21"/>
                              </w:rPr>
                              <w:t>e you from confus</w:t>
                            </w:r>
                            <w:r w:rsidR="006D3EA3">
                              <w:rPr>
                                <w:iCs/>
                                <w:color w:val="17365D" w:themeColor="text2" w:themeShade="BF"/>
                                <w:sz w:val="28"/>
                                <w:szCs w:val="21"/>
                              </w:rPr>
                              <w:t xml:space="preserve">ion to clarity by sharing </w:t>
                            </w:r>
                            <w:r>
                              <w:rPr>
                                <w:iCs/>
                                <w:color w:val="17365D" w:themeColor="text2" w:themeShade="BF"/>
                                <w:sz w:val="28"/>
                                <w:szCs w:val="21"/>
                              </w:rPr>
                              <w:t>essential strategies to get to the heart of raising a happy child and creating a connected family.</w:t>
                            </w:r>
                          </w:p>
                          <w:p w:rsidR="00DD056C" w:rsidRPr="00633158" w:rsidRDefault="00DD056C" w:rsidP="00DD056C">
                            <w:pPr>
                              <w:spacing w:after="0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Cs/>
                                <w:color w:val="17365D" w:themeColor="text2" w:themeShade="BF"/>
                                <w:sz w:val="12"/>
                                <w:szCs w:val="27"/>
                                <w:lang w:val="en" w:eastAsia="en-AU"/>
                              </w:rPr>
                            </w:pPr>
                          </w:p>
                          <w:p w:rsidR="00DD056C" w:rsidRPr="00907D73" w:rsidRDefault="00DD056C" w:rsidP="006D3EA3">
                            <w:pPr>
                              <w:spacing w:after="0"/>
                              <w:jc w:val="center"/>
                              <w:outlineLvl w:val="2"/>
                              <w:rPr>
                                <w:rFonts w:ascii="Arial" w:eastAsia="Times New Roman" w:hAnsi="Arial" w:cs="Arial"/>
                                <w:bCs/>
                                <w:i/>
                                <w:color w:val="17365D" w:themeColor="text2" w:themeShade="BF"/>
                                <w:szCs w:val="27"/>
                                <w:lang w:val="en" w:eastAsia="en-AU"/>
                              </w:rPr>
                            </w:pPr>
                            <w:r w:rsidRPr="00907D73">
                              <w:rPr>
                                <w:rFonts w:ascii="Arial" w:eastAsia="Times New Roman" w:hAnsi="Arial" w:cs="Arial"/>
                                <w:bCs/>
                                <w:i/>
                                <w:color w:val="17365D" w:themeColor="text2" w:themeShade="BF"/>
                                <w:szCs w:val="27"/>
                                <w:lang w:val="en" w:eastAsia="en-AU"/>
                              </w:rPr>
                              <w:t xml:space="preserve">“Justin is an engaging presenter and an effective communicator. His stories had us laughing and nodding in agreement – </w:t>
                            </w:r>
                          </w:p>
                          <w:p w:rsidR="00DD056C" w:rsidRPr="00907D73" w:rsidRDefault="00DD056C" w:rsidP="006D3EA3">
                            <w:pPr>
                              <w:spacing w:after="0"/>
                              <w:jc w:val="center"/>
                              <w:outlineLvl w:val="2"/>
                              <w:rPr>
                                <w:rFonts w:ascii="Arial" w:eastAsia="Times New Roman" w:hAnsi="Arial" w:cs="Arial"/>
                                <w:bCs/>
                                <w:i/>
                                <w:color w:val="17365D" w:themeColor="text2" w:themeShade="BF"/>
                                <w:szCs w:val="27"/>
                                <w:lang w:val="en" w:eastAsia="en-AU"/>
                              </w:rPr>
                            </w:pPr>
                            <w:r w:rsidRPr="00907D73">
                              <w:rPr>
                                <w:rFonts w:ascii="Arial" w:eastAsia="Times New Roman" w:hAnsi="Arial" w:cs="Arial"/>
                                <w:bCs/>
                                <w:i/>
                                <w:color w:val="17365D" w:themeColor="text2" w:themeShade="BF"/>
                                <w:szCs w:val="27"/>
                                <w:lang w:val="en" w:eastAsia="en-AU"/>
                              </w:rPr>
                              <w:t>he really gets it. His real life examples really do help parents.”</w:t>
                            </w:r>
                          </w:p>
                          <w:p w:rsidR="00DD056C" w:rsidRPr="00DD056C" w:rsidRDefault="00DD056C" w:rsidP="00DD056C">
                            <w:pPr>
                              <w:pBdr>
                                <w:top w:val="single" w:sz="4" w:space="13" w:color="A7BFDE"/>
                                <w:bottom w:val="single" w:sz="4" w:space="10" w:color="A7BFDE"/>
                              </w:pBdr>
                              <w:rPr>
                                <w:iCs/>
                                <w:color w:val="17365D" w:themeColor="text2" w:themeShade="BF"/>
                                <w:sz w:val="28"/>
                                <w:szCs w:val="21"/>
                              </w:rPr>
                            </w:pPr>
                          </w:p>
                          <w:p w:rsidR="004B0CE3" w:rsidRPr="00354221" w:rsidRDefault="004B0CE3" w:rsidP="004B0CE3">
                            <w:pPr>
                              <w:spacing w:line="240" w:lineRule="auto"/>
                              <w:jc w:val="both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46.5pt;margin-top:263.25pt;width:333pt;height:193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" filled="f" stroked="f" strokeweight="1.5pt">
                <v:textbox>
                  <w:txbxContent>
                    <w:p w:rsidR="00DD056C" w:rsidRPr="00633158" w:rsidRDefault="00633158" w:rsidP="006D3EA3">
                      <w:pPr>
                        <w:pBdr>
                          <w:top w:val="single" w:sz="4" w:space="9" w:color="A7BFDE"/>
                          <w:bottom w:val="single" w:sz="4" w:space="4" w:color="A7BFDE"/>
                        </w:pBdr>
                        <w:spacing w:after="0"/>
                        <w:jc w:val="both"/>
                        <w:rPr>
                          <w:iCs/>
                          <w:color w:val="17365D" w:themeColor="text2" w:themeShade="BF"/>
                          <w:sz w:val="28"/>
                          <w:szCs w:val="21"/>
                        </w:rPr>
                      </w:pPr>
                      <w:r w:rsidRPr="00633158">
                        <w:rPr>
                          <w:iCs/>
                          <w:color w:val="17365D" w:themeColor="text2" w:themeShade="BF"/>
                          <w:sz w:val="28"/>
                          <w:szCs w:val="21"/>
                        </w:rPr>
                        <w:t xml:space="preserve">There are endless </w:t>
                      </w:r>
                      <w:proofErr w:type="gramStart"/>
                      <w:r w:rsidRPr="00633158">
                        <w:rPr>
                          <w:iCs/>
                          <w:color w:val="17365D" w:themeColor="text2" w:themeShade="BF"/>
                          <w:sz w:val="28"/>
                          <w:szCs w:val="21"/>
                        </w:rPr>
                        <w:t>do’s</w:t>
                      </w:r>
                      <w:proofErr w:type="gramEnd"/>
                      <w:r w:rsidRPr="00633158">
                        <w:rPr>
                          <w:iCs/>
                          <w:color w:val="17365D" w:themeColor="text2" w:themeShade="BF"/>
                          <w:sz w:val="28"/>
                          <w:szCs w:val="21"/>
                        </w:rPr>
                        <w:t xml:space="preserve"> and don’ts that surround parenting</w:t>
                      </w:r>
                      <w:r>
                        <w:rPr>
                          <w:iCs/>
                          <w:color w:val="17365D" w:themeColor="text2" w:themeShade="BF"/>
                          <w:sz w:val="28"/>
                          <w:szCs w:val="21"/>
                        </w:rPr>
                        <w:t>. I</w:t>
                      </w:r>
                      <w:r w:rsidRPr="00633158">
                        <w:rPr>
                          <w:iCs/>
                          <w:color w:val="17365D" w:themeColor="text2" w:themeShade="BF"/>
                          <w:sz w:val="28"/>
                          <w:szCs w:val="21"/>
                        </w:rPr>
                        <w:t>n this practical seminar, Dr Justin will tak</w:t>
                      </w:r>
                      <w:r>
                        <w:rPr>
                          <w:iCs/>
                          <w:color w:val="17365D" w:themeColor="text2" w:themeShade="BF"/>
                          <w:sz w:val="28"/>
                          <w:szCs w:val="21"/>
                        </w:rPr>
                        <w:t>e you from confus</w:t>
                      </w:r>
                      <w:r w:rsidR="006D3EA3">
                        <w:rPr>
                          <w:iCs/>
                          <w:color w:val="17365D" w:themeColor="text2" w:themeShade="BF"/>
                          <w:sz w:val="28"/>
                          <w:szCs w:val="21"/>
                        </w:rPr>
                        <w:t xml:space="preserve">ion to clarity by sharing </w:t>
                      </w:r>
                      <w:r>
                        <w:rPr>
                          <w:iCs/>
                          <w:color w:val="17365D" w:themeColor="text2" w:themeShade="BF"/>
                          <w:sz w:val="28"/>
                          <w:szCs w:val="21"/>
                        </w:rPr>
                        <w:t>essential strategies to get to the heart of raising a happy child and creating a connected family.</w:t>
                      </w:r>
                    </w:p>
                    <w:p w:rsidR="00DD056C" w:rsidRPr="00633158" w:rsidRDefault="00DD056C" w:rsidP="00DD056C">
                      <w:pPr>
                        <w:spacing w:after="0" w:line="240" w:lineRule="auto"/>
                        <w:outlineLvl w:val="2"/>
                        <w:rPr>
                          <w:rFonts w:ascii="Arial" w:eastAsia="Times New Roman" w:hAnsi="Arial" w:cs="Arial"/>
                          <w:bCs/>
                          <w:color w:val="17365D" w:themeColor="text2" w:themeShade="BF"/>
                          <w:sz w:val="12"/>
                          <w:szCs w:val="27"/>
                          <w:lang w:val="en" w:eastAsia="en-AU"/>
                        </w:rPr>
                      </w:pPr>
                    </w:p>
                    <w:p w:rsidR="00DD056C" w:rsidRPr="00907D73" w:rsidRDefault="00DD056C" w:rsidP="006D3EA3">
                      <w:pPr>
                        <w:spacing w:after="0"/>
                        <w:jc w:val="center"/>
                        <w:outlineLvl w:val="2"/>
                        <w:rPr>
                          <w:rFonts w:ascii="Arial" w:eastAsia="Times New Roman" w:hAnsi="Arial" w:cs="Arial"/>
                          <w:bCs/>
                          <w:i/>
                          <w:color w:val="17365D" w:themeColor="text2" w:themeShade="BF"/>
                          <w:szCs w:val="27"/>
                          <w:lang w:val="en" w:eastAsia="en-AU"/>
                        </w:rPr>
                      </w:pPr>
                      <w:r w:rsidRPr="00907D73">
                        <w:rPr>
                          <w:rFonts w:ascii="Arial" w:eastAsia="Times New Roman" w:hAnsi="Arial" w:cs="Arial"/>
                          <w:bCs/>
                          <w:i/>
                          <w:color w:val="17365D" w:themeColor="text2" w:themeShade="BF"/>
                          <w:szCs w:val="27"/>
                          <w:lang w:val="en" w:eastAsia="en-AU"/>
                        </w:rPr>
                        <w:t xml:space="preserve">“Justin is an engaging presenter and an effective communicator. His stories had us laughing and nodding in agreement – </w:t>
                      </w:r>
                    </w:p>
                    <w:p w:rsidR="00DD056C" w:rsidRPr="00907D73" w:rsidRDefault="00DD056C" w:rsidP="006D3EA3">
                      <w:pPr>
                        <w:spacing w:after="0"/>
                        <w:jc w:val="center"/>
                        <w:outlineLvl w:val="2"/>
                        <w:rPr>
                          <w:rFonts w:ascii="Arial" w:eastAsia="Times New Roman" w:hAnsi="Arial" w:cs="Arial"/>
                          <w:bCs/>
                          <w:i/>
                          <w:color w:val="17365D" w:themeColor="text2" w:themeShade="BF"/>
                          <w:szCs w:val="27"/>
                          <w:lang w:val="en" w:eastAsia="en-AU"/>
                        </w:rPr>
                      </w:pPr>
                      <w:r w:rsidRPr="00907D73">
                        <w:rPr>
                          <w:rFonts w:ascii="Arial" w:eastAsia="Times New Roman" w:hAnsi="Arial" w:cs="Arial"/>
                          <w:bCs/>
                          <w:i/>
                          <w:color w:val="17365D" w:themeColor="text2" w:themeShade="BF"/>
                          <w:szCs w:val="27"/>
                          <w:lang w:val="en" w:eastAsia="en-AU"/>
                        </w:rPr>
                        <w:t>he really gets it. His real life examples really do help parents.”</w:t>
                      </w:r>
                    </w:p>
                    <w:p w:rsidR="00DD056C" w:rsidRPr="00DD056C" w:rsidRDefault="00DD056C" w:rsidP="00DD056C">
                      <w:pPr>
                        <w:pBdr>
                          <w:top w:val="single" w:sz="4" w:space="13" w:color="A7BFDE"/>
                          <w:bottom w:val="single" w:sz="4" w:space="10" w:color="A7BFDE"/>
                        </w:pBdr>
                        <w:rPr>
                          <w:iCs/>
                          <w:color w:val="17365D" w:themeColor="text2" w:themeShade="BF"/>
                          <w:sz w:val="28"/>
                          <w:szCs w:val="21"/>
                        </w:rPr>
                      </w:pPr>
                    </w:p>
                    <w:p w:rsidR="004B0CE3" w:rsidRPr="00354221" w:rsidRDefault="004B0CE3" w:rsidP="004B0CE3">
                      <w:pPr>
                        <w:spacing w:line="240" w:lineRule="auto"/>
                        <w:jc w:val="both"/>
                        <w:rPr>
                          <w:color w:val="FFFFFF" w:themeColor="background1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3EA3">
        <w:rPr>
          <w:rFonts w:ascii="Times New Roman" w:hAnsi="Times New Roman" w:cs="Times New Roman"/>
          <w:noProof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171378" wp14:editId="3B52B47E">
                <wp:simplePos x="0" y="0"/>
                <wp:positionH relativeFrom="column">
                  <wp:posOffset>-771525</wp:posOffset>
                </wp:positionH>
                <wp:positionV relativeFrom="paragraph">
                  <wp:posOffset>7561580</wp:posOffset>
                </wp:positionV>
                <wp:extent cx="7465695" cy="1417320"/>
                <wp:effectExtent l="38100" t="38100" r="116205" b="1066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5695" cy="14173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648B0" w:rsidRPr="00F0700C" w:rsidRDefault="00A648B0" w:rsidP="00A648B0">
                            <w:pPr>
                              <w:spacing w:after="0" w:line="240" w:lineRule="auto"/>
                              <w:ind w:left="-270" w:right="-27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60.75pt;margin-top:595.4pt;width:587.85pt;height:11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" fillcolor="#ffc000" strokecolor="white [3212]">
                <v:shadow on="t" color="black" opacity="26214f" origin="-.5,-.5" offset=".74836mm,.74836mm"/>
                <v:textbox>
                  <w:txbxContent>
                    <w:p w:rsidR="00A648B0" w:rsidRPr="00F0700C" w:rsidRDefault="00A648B0" w:rsidP="00A648B0">
                      <w:pPr>
                        <w:spacing w:after="0" w:line="240" w:lineRule="auto"/>
                        <w:ind w:left="-270" w:right="-270"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3EA3">
        <w:rPr>
          <w:rFonts w:ascii="Times New Roman" w:hAnsi="Times New Roman" w:cs="Times New Roman"/>
          <w:noProof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BE45E29" wp14:editId="62FD2123">
                <wp:simplePos x="0" y="0"/>
                <wp:positionH relativeFrom="column">
                  <wp:posOffset>-771525</wp:posOffset>
                </wp:positionH>
                <wp:positionV relativeFrom="paragraph">
                  <wp:posOffset>2762250</wp:posOffset>
                </wp:positionV>
                <wp:extent cx="7470775" cy="4749800"/>
                <wp:effectExtent l="0" t="0" r="34925" b="5080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0775" cy="4749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1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5000">
                              <a:srgbClr val="DAEEF3"/>
                            </a:gs>
                            <a:gs pos="76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52CC0" w:rsidRPr="007B5485" w:rsidRDefault="00DD2A53" w:rsidP="00F0740F">
                            <w:pPr>
                              <w:spacing w:after="120" w:line="240" w:lineRule="auto"/>
                              <w:rPr>
                                <w:rFonts w:ascii="Estrangelo Edessa" w:hAnsi="Estrangelo Edessa" w:cs="Estrangelo Edessa"/>
                                <w:b/>
                                <w:bCs/>
                                <w:sz w:val="20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Estrangelo Edessa" w:hAnsi="Estrangelo Edessa" w:cs="Estrangelo Edessa"/>
                                <w:b/>
                                <w:bCs/>
                                <w:sz w:val="72"/>
                                <w:szCs w:val="72"/>
                                <w:lang w:val="en-GB"/>
                              </w:rPr>
                              <w:t xml:space="preserve">  </w:t>
                            </w:r>
                          </w:p>
                          <w:p w:rsidR="001B0D86" w:rsidRPr="00552CC0" w:rsidRDefault="001B0D86" w:rsidP="00552CC0">
                            <w:pPr>
                              <w:spacing w:after="0" w:line="360" w:lineRule="auto"/>
                              <w:ind w:left="274" w:right="4800"/>
                              <w:rPr>
                                <w:rFonts w:ascii="Batang" w:eastAsia="Batang" w:hAnsi="Batang"/>
                                <w:color w:val="215868" w:themeColor="accent5" w:themeShade="80"/>
                                <w:sz w:val="28"/>
                                <w:lang w:val="en-GB"/>
                              </w:rPr>
                            </w:pPr>
                          </w:p>
                          <w:p w:rsidR="00726E6F" w:rsidRPr="00DD2A53" w:rsidRDefault="001B0D86" w:rsidP="00DD2A53">
                            <w:pPr>
                              <w:spacing w:after="0"/>
                              <w:ind w:left="274" w:right="5170"/>
                              <w:rPr>
                                <w:rFonts w:ascii="Brush Script MT" w:hAnsi="Brush Script MT"/>
                                <w:color w:val="215868" w:themeColor="accent5" w:themeShade="80"/>
                                <w:sz w:val="32"/>
                                <w:lang w:val="en-AU"/>
                              </w:rPr>
                            </w:pPr>
                            <w:r w:rsidRPr="00552CC0">
                              <w:rPr>
                                <w:color w:val="215868" w:themeColor="accent5" w:themeShade="80"/>
                                <w:lang w:val="en-GB"/>
                              </w:rPr>
                              <w:t xml:space="preserve"> </w:t>
                            </w:r>
                          </w:p>
                          <w:p w:rsidR="001B0D86" w:rsidRPr="00953D47" w:rsidRDefault="00953D47" w:rsidP="00DD2A53">
                            <w:pPr>
                              <w:tabs>
                                <w:tab w:val="left" w:pos="6480"/>
                              </w:tabs>
                              <w:spacing w:after="0"/>
                              <w:ind w:right="4800"/>
                              <w:rPr>
                                <w:color w:val="215868" w:themeColor="accent5" w:themeShade="80"/>
                                <w:sz w:val="24"/>
                                <w:lang w:val="en-GB"/>
                              </w:rPr>
                            </w:pPr>
                            <w:r>
                              <w:rPr>
                                <w:color w:val="215868" w:themeColor="accent5" w:themeShade="80"/>
                              </w:rPr>
                              <w:t xml:space="preserve">   </w:t>
                            </w:r>
                          </w:p>
                          <w:p w:rsidR="001B0D86" w:rsidRPr="001B0D86" w:rsidRDefault="001B0D86" w:rsidP="001B0D86">
                            <w:pPr>
                              <w:tabs>
                                <w:tab w:val="left" w:pos="180"/>
                              </w:tabs>
                              <w:spacing w:after="120" w:line="240" w:lineRule="auto"/>
                              <w:ind w:left="180" w:right="5265"/>
                              <w:jc w:val="both"/>
                              <w:rPr>
                                <w:sz w:val="2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3" type="#_x0000_t202" style="position:absolute;margin-left:-60.75pt;margin-top:217.5pt;width:588.25pt;height:37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" fillcolor="#95b3d7 [1940]" strokecolor="#92cddc" strokeweight="1pt">
                <v:fill color2="#b8cce4 [1300]" angle="135" colors="0 #95b3d7;6554f #95b3d7;36045f #daeef3" focus="100%" type="gradient"/>
                <v:shadow on="t" color="#205867" opacity=".5" offset="1pt"/>
                <v:textbox>
                  <w:txbxContent>
                    <w:p w:rsidR="00552CC0" w:rsidRPr="007B5485" w:rsidRDefault="00DD2A53" w:rsidP="00F0740F">
                      <w:pPr>
                        <w:spacing w:after="120" w:line="240" w:lineRule="auto"/>
                        <w:rPr>
                          <w:rFonts w:ascii="Estrangelo Edessa" w:hAnsi="Estrangelo Edessa" w:cs="Estrangelo Edessa"/>
                          <w:b/>
                          <w:bCs/>
                          <w:sz w:val="20"/>
                          <w:szCs w:val="72"/>
                          <w:lang w:val="en-GB"/>
                        </w:rPr>
                      </w:pPr>
                      <w:r>
                        <w:rPr>
                          <w:rFonts w:ascii="Estrangelo Edessa" w:hAnsi="Estrangelo Edessa" w:cs="Estrangelo Edessa"/>
                          <w:b/>
                          <w:bCs/>
                          <w:sz w:val="72"/>
                          <w:szCs w:val="72"/>
                          <w:lang w:val="en-GB"/>
                        </w:rPr>
                        <w:t xml:space="preserve">  </w:t>
                      </w:r>
                    </w:p>
                    <w:p w:rsidR="001B0D86" w:rsidRPr="00552CC0" w:rsidRDefault="001B0D86" w:rsidP="00552CC0">
                      <w:pPr>
                        <w:spacing w:after="0" w:line="360" w:lineRule="auto"/>
                        <w:ind w:left="274" w:right="4800"/>
                        <w:rPr>
                          <w:rFonts w:ascii="Batang" w:eastAsia="Batang" w:hAnsi="Batang"/>
                          <w:color w:val="215868" w:themeColor="accent5" w:themeShade="80"/>
                          <w:sz w:val="28"/>
                          <w:lang w:val="en-GB"/>
                        </w:rPr>
                      </w:pPr>
                    </w:p>
                    <w:p w:rsidR="00726E6F" w:rsidRPr="00DD2A53" w:rsidRDefault="001B0D86" w:rsidP="00DD2A53">
                      <w:pPr>
                        <w:spacing w:after="0"/>
                        <w:ind w:left="274" w:right="5170"/>
                        <w:rPr>
                          <w:rFonts w:ascii="Brush Script MT" w:hAnsi="Brush Script MT"/>
                          <w:color w:val="215868" w:themeColor="accent5" w:themeShade="80"/>
                          <w:sz w:val="32"/>
                          <w:lang w:val="en-AU"/>
                        </w:rPr>
                      </w:pPr>
                      <w:r w:rsidRPr="00552CC0">
                        <w:rPr>
                          <w:color w:val="215868" w:themeColor="accent5" w:themeShade="80"/>
                          <w:lang w:val="en-GB"/>
                        </w:rPr>
                        <w:t xml:space="preserve"> </w:t>
                      </w:r>
                    </w:p>
                    <w:p w:rsidR="001B0D86" w:rsidRPr="00953D47" w:rsidRDefault="00953D47" w:rsidP="00DD2A53">
                      <w:pPr>
                        <w:tabs>
                          <w:tab w:val="left" w:pos="6480"/>
                        </w:tabs>
                        <w:spacing w:after="0"/>
                        <w:ind w:right="4800"/>
                        <w:rPr>
                          <w:color w:val="215868" w:themeColor="accent5" w:themeShade="80"/>
                          <w:sz w:val="24"/>
                          <w:lang w:val="en-GB"/>
                        </w:rPr>
                      </w:pPr>
                      <w:r>
                        <w:rPr>
                          <w:color w:val="215868" w:themeColor="accent5" w:themeShade="80"/>
                        </w:rPr>
                        <w:t xml:space="preserve">   </w:t>
                      </w:r>
                    </w:p>
                    <w:p w:rsidR="001B0D86" w:rsidRPr="001B0D86" w:rsidRDefault="001B0D86" w:rsidP="001B0D86">
                      <w:pPr>
                        <w:tabs>
                          <w:tab w:val="left" w:pos="180"/>
                        </w:tabs>
                        <w:spacing w:after="120" w:line="240" w:lineRule="auto"/>
                        <w:ind w:left="180" w:right="5265"/>
                        <w:jc w:val="both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3EA3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3ED182E" wp14:editId="59C555BB">
                <wp:simplePos x="0" y="0"/>
                <wp:positionH relativeFrom="column">
                  <wp:posOffset>-771525</wp:posOffset>
                </wp:positionH>
                <wp:positionV relativeFrom="paragraph">
                  <wp:posOffset>-714375</wp:posOffset>
                </wp:positionV>
                <wp:extent cx="7467600" cy="3333750"/>
                <wp:effectExtent l="0" t="0" r="38100" b="571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0" cy="33337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1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5000">
                              <a:srgbClr val="DAEEF3"/>
                            </a:gs>
                            <a:gs pos="76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F67D9" w:rsidRPr="007B5485" w:rsidRDefault="00BF67D9" w:rsidP="00BF67D9">
                            <w:pPr>
                              <w:spacing w:after="120" w:line="240" w:lineRule="auto"/>
                              <w:rPr>
                                <w:rFonts w:ascii="Estrangelo Edessa" w:hAnsi="Estrangelo Edessa" w:cs="Estrangelo Edessa"/>
                                <w:b/>
                                <w:bCs/>
                                <w:sz w:val="20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Estrangelo Edessa" w:hAnsi="Estrangelo Edessa" w:cs="Estrangelo Edessa"/>
                                <w:b/>
                                <w:bCs/>
                                <w:sz w:val="72"/>
                                <w:szCs w:val="72"/>
                                <w:lang w:val="en-GB"/>
                              </w:rPr>
                              <w:t xml:space="preserve">  </w:t>
                            </w:r>
                          </w:p>
                          <w:p w:rsidR="00BF67D9" w:rsidRPr="00552CC0" w:rsidRDefault="00BF67D9" w:rsidP="00BF67D9">
                            <w:pPr>
                              <w:spacing w:after="0" w:line="360" w:lineRule="auto"/>
                              <w:ind w:left="274" w:right="4800"/>
                              <w:rPr>
                                <w:rFonts w:ascii="Batang" w:eastAsia="Batang" w:hAnsi="Batang"/>
                                <w:color w:val="215868" w:themeColor="accent5" w:themeShade="80"/>
                                <w:sz w:val="28"/>
                                <w:lang w:val="en-GB"/>
                              </w:rPr>
                            </w:pPr>
                          </w:p>
                          <w:p w:rsidR="00BF67D9" w:rsidRPr="00DD2A53" w:rsidRDefault="00BF67D9" w:rsidP="00BF67D9">
                            <w:pPr>
                              <w:spacing w:after="0"/>
                              <w:ind w:left="274" w:right="5170"/>
                              <w:rPr>
                                <w:rFonts w:ascii="Brush Script MT" w:hAnsi="Brush Script MT"/>
                                <w:color w:val="215868" w:themeColor="accent5" w:themeShade="80"/>
                                <w:sz w:val="32"/>
                                <w:lang w:val="en-AU"/>
                              </w:rPr>
                            </w:pPr>
                            <w:r w:rsidRPr="00552CC0">
                              <w:rPr>
                                <w:color w:val="215868" w:themeColor="accent5" w:themeShade="80"/>
                                <w:lang w:val="en-GB"/>
                              </w:rPr>
                              <w:t xml:space="preserve"> </w:t>
                            </w:r>
                          </w:p>
                          <w:p w:rsidR="00BF67D9" w:rsidRPr="00953D47" w:rsidRDefault="00BF67D9" w:rsidP="00BF67D9">
                            <w:pPr>
                              <w:tabs>
                                <w:tab w:val="left" w:pos="6480"/>
                              </w:tabs>
                              <w:spacing w:after="0"/>
                              <w:ind w:right="4800"/>
                              <w:rPr>
                                <w:color w:val="215868" w:themeColor="accent5" w:themeShade="80"/>
                                <w:sz w:val="24"/>
                                <w:lang w:val="en-GB"/>
                              </w:rPr>
                            </w:pPr>
                            <w:r>
                              <w:rPr>
                                <w:color w:val="215868" w:themeColor="accent5" w:themeShade="80"/>
                              </w:rPr>
                              <w:t xml:space="preserve">   </w:t>
                            </w:r>
                          </w:p>
                          <w:p w:rsidR="00BF67D9" w:rsidRPr="001B0D86" w:rsidRDefault="00BF67D9" w:rsidP="00BF67D9">
                            <w:pPr>
                              <w:tabs>
                                <w:tab w:val="left" w:pos="180"/>
                              </w:tabs>
                              <w:spacing w:after="120" w:line="240" w:lineRule="auto"/>
                              <w:ind w:left="180" w:right="5265"/>
                              <w:jc w:val="both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margin-left:-60.75pt;margin-top:-56.25pt;width:588pt;height:262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" fillcolor="#95b3d7 [1940]" strokecolor="#92cddc" strokeweight="1pt">
                <v:fill color2="#b8cce4 [1300]" angle="135" colors="0 #95b3d7;6554f #95b3d7;36045f #daeef3" focus="100%" type="gradient"/>
                <v:shadow on="t" color="#205867" opacity=".5" offset="1pt"/>
                <v:textbox>
                  <w:txbxContent>
                    <w:p w:rsidR="00BF67D9" w:rsidRPr="007B5485" w:rsidRDefault="00BF67D9" w:rsidP="00BF67D9">
                      <w:pPr>
                        <w:spacing w:after="120" w:line="240" w:lineRule="auto"/>
                        <w:rPr>
                          <w:rFonts w:ascii="Estrangelo Edessa" w:hAnsi="Estrangelo Edessa" w:cs="Estrangelo Edessa"/>
                          <w:b/>
                          <w:bCs/>
                          <w:sz w:val="20"/>
                          <w:szCs w:val="72"/>
                          <w:lang w:val="en-GB"/>
                        </w:rPr>
                      </w:pPr>
                      <w:r>
                        <w:rPr>
                          <w:rFonts w:ascii="Estrangelo Edessa" w:hAnsi="Estrangelo Edessa" w:cs="Estrangelo Edessa"/>
                          <w:b/>
                          <w:bCs/>
                          <w:sz w:val="72"/>
                          <w:szCs w:val="72"/>
                          <w:lang w:val="en-GB"/>
                        </w:rPr>
                        <w:t xml:space="preserve">  </w:t>
                      </w:r>
                    </w:p>
                    <w:p w:rsidR="00BF67D9" w:rsidRPr="00552CC0" w:rsidRDefault="00BF67D9" w:rsidP="00BF67D9">
                      <w:pPr>
                        <w:spacing w:after="0" w:line="360" w:lineRule="auto"/>
                        <w:ind w:left="274" w:right="4800"/>
                        <w:rPr>
                          <w:rFonts w:ascii="Batang" w:eastAsia="Batang" w:hAnsi="Batang"/>
                          <w:color w:val="215868" w:themeColor="accent5" w:themeShade="80"/>
                          <w:sz w:val="28"/>
                          <w:lang w:val="en-GB"/>
                        </w:rPr>
                      </w:pPr>
                    </w:p>
                    <w:p w:rsidR="00BF67D9" w:rsidRPr="00DD2A53" w:rsidRDefault="00BF67D9" w:rsidP="00BF67D9">
                      <w:pPr>
                        <w:spacing w:after="0"/>
                        <w:ind w:left="274" w:right="5170"/>
                        <w:rPr>
                          <w:rFonts w:ascii="Brush Script MT" w:hAnsi="Brush Script MT"/>
                          <w:color w:val="215868" w:themeColor="accent5" w:themeShade="80"/>
                          <w:sz w:val="32"/>
                          <w:lang w:val="en-AU"/>
                        </w:rPr>
                      </w:pPr>
                      <w:r w:rsidRPr="00552CC0">
                        <w:rPr>
                          <w:color w:val="215868" w:themeColor="accent5" w:themeShade="80"/>
                          <w:lang w:val="en-GB"/>
                        </w:rPr>
                        <w:t xml:space="preserve"> </w:t>
                      </w:r>
                    </w:p>
                    <w:p w:rsidR="00BF67D9" w:rsidRPr="00953D47" w:rsidRDefault="00BF67D9" w:rsidP="00BF67D9">
                      <w:pPr>
                        <w:tabs>
                          <w:tab w:val="left" w:pos="6480"/>
                        </w:tabs>
                        <w:spacing w:after="0"/>
                        <w:ind w:right="4800"/>
                        <w:rPr>
                          <w:color w:val="215868" w:themeColor="accent5" w:themeShade="80"/>
                          <w:sz w:val="24"/>
                          <w:lang w:val="en-GB"/>
                        </w:rPr>
                      </w:pPr>
                      <w:r>
                        <w:rPr>
                          <w:color w:val="215868" w:themeColor="accent5" w:themeShade="80"/>
                        </w:rPr>
                        <w:t xml:space="preserve">   </w:t>
                      </w:r>
                    </w:p>
                    <w:p w:rsidR="00BF67D9" w:rsidRPr="001B0D86" w:rsidRDefault="00BF67D9" w:rsidP="00BF67D9">
                      <w:pPr>
                        <w:tabs>
                          <w:tab w:val="left" w:pos="180"/>
                        </w:tabs>
                        <w:spacing w:after="120" w:line="240" w:lineRule="auto"/>
                        <w:ind w:left="180" w:right="5265"/>
                        <w:jc w:val="both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31D7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54495" behindDoc="0" locked="0" layoutInCell="1" allowOverlap="1" wp14:anchorId="0276C98B" wp14:editId="221E8E79">
                <wp:simplePos x="0" y="0"/>
                <wp:positionH relativeFrom="column">
                  <wp:posOffset>-149860</wp:posOffset>
                </wp:positionH>
                <wp:positionV relativeFrom="paragraph">
                  <wp:posOffset>2461895</wp:posOffset>
                </wp:positionV>
                <wp:extent cx="6223000" cy="832485"/>
                <wp:effectExtent l="0" t="0" r="6350" b="571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0" cy="8324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631A" w:rsidRPr="0002631A" w:rsidRDefault="0002631A" w:rsidP="00C33406">
                            <w:pPr>
                              <w:spacing w:after="0" w:line="240" w:lineRule="auto"/>
                              <w:ind w:right="-122"/>
                              <w:jc w:val="center"/>
                              <w:rPr>
                                <w:rFonts w:ascii="Freestyle Script" w:hAnsi="Freestyle Script"/>
                                <w:iCs/>
                                <w:color w:val="FFFFFF" w:themeColor="background1"/>
                                <w:sz w:val="12"/>
                                <w:szCs w:val="8"/>
                              </w:rPr>
                            </w:pPr>
                          </w:p>
                          <w:p w:rsidR="009250C6" w:rsidRPr="00B37235" w:rsidRDefault="00B37235" w:rsidP="00C33406">
                            <w:pPr>
                              <w:spacing w:after="0" w:line="240" w:lineRule="auto"/>
                              <w:ind w:right="-122"/>
                              <w:jc w:val="center"/>
                              <w:rPr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 w:rsidRPr="00B37235">
                              <w:rPr>
                                <w:rFonts w:ascii="Freestyle Script" w:hAnsi="Freestyle Script"/>
                                <w:iCs/>
                                <w:color w:val="FFFFFF" w:themeColor="background1"/>
                                <w:sz w:val="88"/>
                                <w:szCs w:val="88"/>
                              </w:rPr>
                              <w:t>What Your Child Needs From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82550" h="38100" prst="coolSlan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11.8pt;margin-top:193.85pt;width:490pt;height:65.55pt;z-index:251754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" fillcolor="#365f91 [2404]" stroked="f">
                <v:textbox>
                  <w:txbxContent>
                    <w:p w:rsidR="0002631A" w:rsidRPr="0002631A" w:rsidRDefault="0002631A" w:rsidP="00C33406">
                      <w:pPr>
                        <w:spacing w:after="0" w:line="240" w:lineRule="auto"/>
                        <w:ind w:right="-122"/>
                        <w:jc w:val="center"/>
                        <w:rPr>
                          <w:rFonts w:ascii="Freestyle Script" w:hAnsi="Freestyle Script"/>
                          <w:iCs/>
                          <w:color w:val="FFFFFF" w:themeColor="background1"/>
                          <w:sz w:val="12"/>
                          <w:szCs w:val="8"/>
                        </w:rPr>
                      </w:pPr>
                    </w:p>
                    <w:p w:rsidR="009250C6" w:rsidRPr="00B37235" w:rsidRDefault="00B37235" w:rsidP="00C33406">
                      <w:pPr>
                        <w:spacing w:after="0" w:line="240" w:lineRule="auto"/>
                        <w:ind w:right="-122"/>
                        <w:jc w:val="center"/>
                        <w:rPr>
                          <w:color w:val="FFFFFF" w:themeColor="background1"/>
                          <w:sz w:val="88"/>
                          <w:szCs w:val="88"/>
                        </w:rPr>
                      </w:pPr>
                      <w:r w:rsidRPr="00B37235">
                        <w:rPr>
                          <w:rFonts w:ascii="Freestyle Script" w:hAnsi="Freestyle Script"/>
                          <w:iCs/>
                          <w:color w:val="FFFFFF" w:themeColor="background1"/>
                          <w:sz w:val="88"/>
                          <w:szCs w:val="88"/>
                        </w:rPr>
                        <w:t>What Your Child Needs From You</w:t>
                      </w:r>
                    </w:p>
                  </w:txbxContent>
                </v:textbox>
              </v:shape>
            </w:pict>
          </mc:Fallback>
        </mc:AlternateContent>
      </w:r>
      <w:r w:rsidR="006031D7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94C7B8C" wp14:editId="562C6E31">
                <wp:simplePos x="0" y="0"/>
                <wp:positionH relativeFrom="column">
                  <wp:posOffset>-716915</wp:posOffset>
                </wp:positionH>
                <wp:positionV relativeFrom="paragraph">
                  <wp:posOffset>1541145</wp:posOffset>
                </wp:positionV>
                <wp:extent cx="3418840" cy="85852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858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7D9" w:rsidRPr="008814FE" w:rsidRDefault="00BF67D9" w:rsidP="00BF67D9">
                            <w:pPr>
                              <w:spacing w:after="0"/>
                              <w:ind w:right="-122"/>
                              <w:jc w:val="center"/>
                              <w:rPr>
                                <w:rFonts w:ascii="Arial Rounded MT Bold" w:hAnsi="Arial Rounded MT Bold"/>
                                <w:b/>
                                <w:iCs/>
                                <w:color w:val="FFFFFF" w:themeColor="background1"/>
                                <w:sz w:val="40"/>
                                <w:szCs w:val="44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814FE">
                              <w:rPr>
                                <w:rFonts w:ascii="Arial Rounded MT Bold" w:hAnsi="Arial Rounded MT Bold"/>
                                <w:b/>
                                <w:iCs/>
                                <w:color w:val="FFFFFF" w:themeColor="background1"/>
                                <w:sz w:val="40"/>
                                <w:szCs w:val="44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iCs/>
                                <w:color w:val="FFFFFF" w:themeColor="background1"/>
                                <w:sz w:val="40"/>
                                <w:szCs w:val="44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REE SEMI</w:t>
                            </w:r>
                            <w:r w:rsidRPr="008814FE">
                              <w:rPr>
                                <w:rFonts w:ascii="Arial Rounded MT Bold" w:hAnsi="Arial Rounded MT Bold"/>
                                <w:b/>
                                <w:iCs/>
                                <w:color w:val="FFFFFF" w:themeColor="background1"/>
                                <w:sz w:val="40"/>
                                <w:szCs w:val="44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iCs/>
                                <w:color w:val="FFFFFF" w:themeColor="background1"/>
                                <w:sz w:val="40"/>
                                <w:szCs w:val="44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</w:t>
                            </w:r>
                            <w:r w:rsidRPr="008814FE">
                              <w:rPr>
                                <w:rFonts w:ascii="Arial Rounded MT Bold" w:hAnsi="Arial Rounded MT Bold"/>
                                <w:b/>
                                <w:iCs/>
                                <w:color w:val="FFFFFF" w:themeColor="background1"/>
                                <w:sz w:val="40"/>
                                <w:szCs w:val="44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R for </w:t>
                            </w:r>
                          </w:p>
                          <w:p w:rsidR="00BF67D9" w:rsidRPr="008814FE" w:rsidRDefault="00BF67D9" w:rsidP="00BF67D9">
                            <w:pPr>
                              <w:spacing w:after="0"/>
                              <w:ind w:right="-122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96"/>
                                <w:szCs w:val="8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814FE">
                              <w:rPr>
                                <w:rFonts w:ascii="Arial Rounded MT Bold" w:hAnsi="Arial Rounded MT Bold"/>
                                <w:b/>
                                <w:iCs/>
                                <w:color w:val="FFFFFF" w:themeColor="background1"/>
                                <w:sz w:val="40"/>
                                <w:szCs w:val="44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Parents &amp; Carers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56.45pt;margin-top:121.35pt;width:269.2pt;height:67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" filled="f" stroked="f">
                <v:textbox>
                  <w:txbxContent>
                    <w:p w:rsidR="00BF67D9" w:rsidRPr="008814FE" w:rsidRDefault="00BF67D9" w:rsidP="00BF67D9">
                      <w:pPr>
                        <w:spacing w:after="0"/>
                        <w:ind w:right="-122"/>
                        <w:jc w:val="center"/>
                        <w:rPr>
                          <w:rFonts w:ascii="Arial Rounded MT Bold" w:hAnsi="Arial Rounded MT Bold"/>
                          <w:b/>
                          <w:iCs/>
                          <w:color w:val="FFFFFF" w:themeColor="background1"/>
                          <w:sz w:val="40"/>
                          <w:szCs w:val="44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814FE">
                        <w:rPr>
                          <w:rFonts w:ascii="Arial Rounded MT Bold" w:hAnsi="Arial Rounded MT Bold"/>
                          <w:b/>
                          <w:iCs/>
                          <w:color w:val="FFFFFF" w:themeColor="background1"/>
                          <w:sz w:val="40"/>
                          <w:szCs w:val="44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F</w:t>
                      </w:r>
                      <w:r>
                        <w:rPr>
                          <w:rFonts w:ascii="Arial Rounded MT Bold" w:hAnsi="Arial Rounded MT Bold"/>
                          <w:b/>
                          <w:iCs/>
                          <w:color w:val="FFFFFF" w:themeColor="background1"/>
                          <w:sz w:val="40"/>
                          <w:szCs w:val="44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REE SEMI</w:t>
                      </w:r>
                      <w:r w:rsidRPr="008814FE">
                        <w:rPr>
                          <w:rFonts w:ascii="Arial Rounded MT Bold" w:hAnsi="Arial Rounded MT Bold"/>
                          <w:b/>
                          <w:iCs/>
                          <w:color w:val="FFFFFF" w:themeColor="background1"/>
                          <w:sz w:val="40"/>
                          <w:szCs w:val="44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N</w:t>
                      </w:r>
                      <w:r>
                        <w:rPr>
                          <w:rFonts w:ascii="Arial Rounded MT Bold" w:hAnsi="Arial Rounded MT Bold"/>
                          <w:b/>
                          <w:iCs/>
                          <w:color w:val="FFFFFF" w:themeColor="background1"/>
                          <w:sz w:val="40"/>
                          <w:szCs w:val="44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A</w:t>
                      </w:r>
                      <w:r w:rsidRPr="008814FE">
                        <w:rPr>
                          <w:rFonts w:ascii="Arial Rounded MT Bold" w:hAnsi="Arial Rounded MT Bold"/>
                          <w:b/>
                          <w:iCs/>
                          <w:color w:val="FFFFFF" w:themeColor="background1"/>
                          <w:sz w:val="40"/>
                          <w:szCs w:val="44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R for </w:t>
                      </w:r>
                    </w:p>
                    <w:p w:rsidR="00BF67D9" w:rsidRPr="008814FE" w:rsidRDefault="00BF67D9" w:rsidP="00BF67D9">
                      <w:pPr>
                        <w:spacing w:after="0"/>
                        <w:ind w:right="-122"/>
                        <w:jc w:val="center"/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96"/>
                          <w:szCs w:val="8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814FE">
                        <w:rPr>
                          <w:rFonts w:ascii="Arial Rounded MT Bold" w:hAnsi="Arial Rounded MT Bold"/>
                          <w:b/>
                          <w:iCs/>
                          <w:color w:val="FFFFFF" w:themeColor="background1"/>
                          <w:sz w:val="40"/>
                          <w:szCs w:val="44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Parents &amp; Carers</w:t>
                      </w:r>
                    </w:p>
                  </w:txbxContent>
                </v:textbox>
              </v:shape>
            </w:pict>
          </mc:Fallback>
        </mc:AlternateContent>
      </w:r>
      <w:r w:rsidR="006031D7">
        <w:rPr>
          <w:noProof/>
          <w:lang w:val="en-AU" w:eastAsia="en-AU"/>
        </w:rPr>
        <w:drawing>
          <wp:anchor distT="0" distB="0" distL="114300" distR="114300" simplePos="0" relativeHeight="251758592" behindDoc="0" locked="0" layoutInCell="1" allowOverlap="1" wp14:anchorId="018C40D2" wp14:editId="7C9F64CB">
            <wp:simplePos x="0" y="0"/>
            <wp:positionH relativeFrom="column">
              <wp:posOffset>4344035</wp:posOffset>
            </wp:positionH>
            <wp:positionV relativeFrom="paragraph">
              <wp:posOffset>-711200</wp:posOffset>
            </wp:positionV>
            <wp:extent cx="2292985" cy="316992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stin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4559" b="99088" l="0" r="99160">
                                  <a14:foregroundMark x1="85714" y1="89666" x2="85714" y2="89666"/>
                                  <a14:foregroundMark x1="87395" y1="85714" x2="87395" y2="85714"/>
                                  <a14:foregroundMark x1="29832" y1="84498" x2="29832" y2="84498"/>
                                  <a14:foregroundMark x1="28571" y1="70517" x2="28571" y2="70517"/>
                                  <a14:foregroundMark x1="28151" y1="68389" x2="28151" y2="68389"/>
                                  <a14:foregroundMark x1="24370" y1="69301" x2="24370" y2="69301"/>
                                  <a14:foregroundMark x1="23109" y1="72340" x2="23109" y2="72340"/>
                                  <a14:foregroundMark x1="17227" y1="74468" x2="17227" y2="74468"/>
                                  <a14:foregroundMark x1="13445" y1="77812" x2="13445" y2="77812"/>
                                  <a14:foregroundMark x1="7563" y1="79635" x2="7563" y2="79635"/>
                                  <a14:foregroundMark x1="7563" y1="87538" x2="7563" y2="87538"/>
                                  <a14:foregroundMark x1="2941" y1="82371" x2="2941" y2="82371"/>
                                  <a14:foregroundMark x1="36134" y1="86930" x2="36134" y2="86930"/>
                                  <a14:foregroundMark x1="68067" y1="89970" x2="68067" y2="89970"/>
                                  <a14:foregroundMark x1="55882" y1="87234" x2="55882" y2="8723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1D7">
        <w:rPr>
          <w:rFonts w:ascii="Times New Roman" w:hAnsi="Times New Roman" w:cs="Times New Roman"/>
          <w:noProof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9EABBE8" wp14:editId="0D37718D">
                <wp:simplePos x="0" y="0"/>
                <wp:positionH relativeFrom="column">
                  <wp:posOffset>-666750</wp:posOffset>
                </wp:positionH>
                <wp:positionV relativeFrom="paragraph">
                  <wp:posOffset>-619125</wp:posOffset>
                </wp:positionV>
                <wp:extent cx="3875405" cy="2033270"/>
                <wp:effectExtent l="0" t="0" r="0" b="50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5405" cy="2033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7D9" w:rsidRPr="008814FE" w:rsidRDefault="00BF67D9" w:rsidP="00BF67D9">
                            <w:pPr>
                              <w:tabs>
                                <w:tab w:val="left" w:pos="284"/>
                              </w:tabs>
                              <w:spacing w:after="0" w:line="192" w:lineRule="auto"/>
                              <w:rPr>
                                <w:b/>
                                <w:iCs/>
                                <w:color w:val="365F91" w:themeColor="accent1" w:themeShade="BF"/>
                                <w:sz w:val="152"/>
                                <w:szCs w:val="15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814FE">
                              <w:rPr>
                                <w:b/>
                                <w:iCs/>
                                <w:color w:val="365F91" w:themeColor="accent1" w:themeShade="BF"/>
                                <w:sz w:val="152"/>
                                <w:szCs w:val="15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Dr Justin </w:t>
                            </w:r>
                          </w:p>
                          <w:p w:rsidR="00BF67D9" w:rsidRPr="008814FE" w:rsidRDefault="00BF67D9" w:rsidP="00BF67D9">
                            <w:pPr>
                              <w:tabs>
                                <w:tab w:val="left" w:pos="284"/>
                              </w:tabs>
                              <w:spacing w:after="0" w:line="192" w:lineRule="auto"/>
                              <w:rPr>
                                <w:b/>
                                <w:iCs/>
                                <w:color w:val="365F91" w:themeColor="accent1" w:themeShade="BF"/>
                                <w:sz w:val="152"/>
                                <w:szCs w:val="15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814FE">
                              <w:rPr>
                                <w:b/>
                                <w:iCs/>
                                <w:color w:val="365F91" w:themeColor="accent1" w:themeShade="BF"/>
                                <w:sz w:val="152"/>
                                <w:szCs w:val="15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Coulson</w:t>
                            </w:r>
                            <w:r w:rsidRPr="008814FE">
                              <w:rPr>
                                <w:i/>
                                <w:iCs/>
                                <w:color w:val="365F91" w:themeColor="accent1" w:themeShade="BF"/>
                                <w:sz w:val="152"/>
                                <w:szCs w:val="1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52.5pt;margin-top:-48.75pt;width:305.15pt;height:160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" filled="f" stroked="f">
                <v:textbox>
                  <w:txbxContent>
                    <w:p w:rsidR="00BF67D9" w:rsidRPr="008814FE" w:rsidRDefault="00BF67D9" w:rsidP="00BF67D9">
                      <w:pPr>
                        <w:tabs>
                          <w:tab w:val="left" w:pos="284"/>
                        </w:tabs>
                        <w:spacing w:after="0" w:line="192" w:lineRule="auto"/>
                        <w:rPr>
                          <w:b/>
                          <w:iCs/>
                          <w:color w:val="365F91" w:themeColor="accent1" w:themeShade="BF"/>
                          <w:sz w:val="152"/>
                          <w:szCs w:val="15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814FE">
                        <w:rPr>
                          <w:b/>
                          <w:iCs/>
                          <w:color w:val="365F91" w:themeColor="accent1" w:themeShade="BF"/>
                          <w:sz w:val="152"/>
                          <w:szCs w:val="15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Dr Justin </w:t>
                      </w:r>
                    </w:p>
                    <w:p w:rsidR="00BF67D9" w:rsidRPr="008814FE" w:rsidRDefault="00BF67D9" w:rsidP="00BF67D9">
                      <w:pPr>
                        <w:tabs>
                          <w:tab w:val="left" w:pos="284"/>
                        </w:tabs>
                        <w:spacing w:after="0" w:line="192" w:lineRule="auto"/>
                        <w:rPr>
                          <w:b/>
                          <w:iCs/>
                          <w:color w:val="365F91" w:themeColor="accent1" w:themeShade="BF"/>
                          <w:sz w:val="152"/>
                          <w:szCs w:val="15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814FE">
                        <w:rPr>
                          <w:b/>
                          <w:iCs/>
                          <w:color w:val="365F91" w:themeColor="accent1" w:themeShade="BF"/>
                          <w:sz w:val="152"/>
                          <w:szCs w:val="15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Coulson</w:t>
                      </w:r>
                      <w:r w:rsidRPr="008814FE">
                        <w:rPr>
                          <w:i/>
                          <w:iCs/>
                          <w:color w:val="365F91" w:themeColor="accent1" w:themeShade="BF"/>
                          <w:sz w:val="152"/>
                          <w:szCs w:val="1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A2DD6">
        <w:rPr>
          <w:rFonts w:ascii="Times New Roman" w:hAnsi="Times New Roman" w:cs="Times New Roman"/>
          <w:noProof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30BDF87" wp14:editId="198B0574">
                <wp:simplePos x="0" y="0"/>
                <wp:positionH relativeFrom="column">
                  <wp:posOffset>3857625</wp:posOffset>
                </wp:positionH>
                <wp:positionV relativeFrom="paragraph">
                  <wp:posOffset>3448050</wp:posOffset>
                </wp:positionV>
                <wp:extent cx="2710815" cy="2374900"/>
                <wp:effectExtent l="0" t="0" r="0" b="63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2374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alpha val="50000"/>
                          </a:schemeClr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631A" w:rsidRPr="0002631A" w:rsidRDefault="0002631A" w:rsidP="004131AC">
                            <w:pPr>
                              <w:spacing w:after="0" w:line="240" w:lineRule="auto"/>
                              <w:ind w:right="-84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:rsidR="00650394" w:rsidRPr="004131AC" w:rsidRDefault="005130EE" w:rsidP="007A2DD6">
                            <w:pPr>
                              <w:spacing w:after="0"/>
                              <w:ind w:right="27"/>
                              <w:jc w:val="both"/>
                            </w:pPr>
                            <w:r w:rsidRPr="00650394">
                              <w:rPr>
                                <w:rFonts w:cs="Arial"/>
                                <w:b/>
                                <w:color w:val="FFFFFF" w:themeColor="background1"/>
                                <w:sz w:val="32"/>
                                <w:lang w:eastAsia="en-AU"/>
                              </w:rPr>
                              <w:t>Dr Justin Coulson</w:t>
                            </w:r>
                            <w:r w:rsidR="0002631A" w:rsidRPr="00650394">
                              <w:rPr>
                                <w:rFonts w:cs="Arial"/>
                                <w:color w:val="FFFFFF" w:themeColor="background1"/>
                                <w:sz w:val="24"/>
                                <w:lang w:eastAsia="en-AU"/>
                              </w:rPr>
                              <w:t xml:space="preserve">, </w:t>
                            </w:r>
                            <w:r w:rsidR="0002631A"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>father of 6,</w:t>
                            </w:r>
                            <w:r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 xml:space="preserve"> is one of Australia’s most respected parenting </w:t>
                            </w:r>
                            <w:r w:rsidR="004131AC"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 xml:space="preserve"> </w:t>
                            </w:r>
                            <w:r w:rsidR="0002631A"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 xml:space="preserve"> </w:t>
                            </w:r>
                            <w:r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>spea</w:t>
                            </w:r>
                            <w:r w:rsidR="0002631A"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>ker</w:t>
                            </w:r>
                            <w:r w:rsidR="004131AC"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>s</w:t>
                            </w:r>
                            <w:r w:rsidR="0002631A"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>, a</w:t>
                            </w:r>
                            <w:r w:rsidR="004131AC"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>uthors a</w:t>
                            </w:r>
                            <w:r w:rsidR="0002631A"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>nd researchers.</w:t>
                            </w:r>
                            <w:r w:rsidR="0002631A" w:rsidRPr="004131AC">
                              <w:t xml:space="preserve"> </w:t>
                            </w:r>
                          </w:p>
                          <w:p w:rsidR="00650394" w:rsidRPr="004131AC" w:rsidRDefault="00650394" w:rsidP="004131AC">
                            <w:pPr>
                              <w:spacing w:after="0"/>
                              <w:ind w:right="-84"/>
                              <w:jc w:val="both"/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</w:pPr>
                            <w:r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>He is the founder and owner of ‘Happy Families’ and has written a numb</w:t>
                            </w:r>
                            <w:r w:rsidR="00172A8A"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 xml:space="preserve">er of popular books </w:t>
                            </w:r>
                            <w:r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>abou</w:t>
                            </w:r>
                            <w:r w:rsid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>t parenting and happiness.</w:t>
                            </w:r>
                          </w:p>
                          <w:p w:rsidR="005130EE" w:rsidRPr="00650394" w:rsidRDefault="0002631A" w:rsidP="004131AC">
                            <w:pPr>
                              <w:spacing w:after="0"/>
                              <w:ind w:right="-84"/>
                              <w:jc w:val="both"/>
                              <w:rPr>
                                <w:rFonts w:cs="Arial"/>
                                <w:color w:val="FFFFFF" w:themeColor="background1"/>
                                <w:sz w:val="24"/>
                                <w:lang w:eastAsia="en-AU"/>
                              </w:rPr>
                            </w:pPr>
                            <w:r w:rsidRPr="004131AC">
                              <w:t xml:space="preserve">Dr Justin </w:t>
                            </w:r>
                            <w:r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 xml:space="preserve">appears regularly on </w:t>
                            </w:r>
                            <w:r w:rsidRPr="004131AC">
                              <w:rPr>
                                <w:rFonts w:cs="Arial"/>
                                <w:b/>
                                <w:color w:val="FFFFFF" w:themeColor="background1"/>
                                <w:lang w:eastAsia="en-AU"/>
                              </w:rPr>
                              <w:t>The Project and Studio 10</w:t>
                            </w:r>
                            <w:r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 xml:space="preserve">, and he is the parenting expert at </w:t>
                            </w:r>
                            <w:r w:rsidRPr="004131AC">
                              <w:rPr>
                                <w:rFonts w:cs="Arial"/>
                                <w:b/>
                                <w:color w:val="FFFFFF" w:themeColor="background1"/>
                                <w:lang w:eastAsia="en-AU"/>
                              </w:rPr>
                              <w:t>Kidspo</w:t>
                            </w:r>
                            <w:r w:rsidR="00650394" w:rsidRPr="004131AC">
                              <w:rPr>
                                <w:rFonts w:cs="Arial"/>
                                <w:b/>
                                <w:color w:val="FFFFFF" w:themeColor="background1"/>
                                <w:lang w:eastAsia="en-AU"/>
                              </w:rPr>
                              <w:t xml:space="preserve">t </w:t>
                            </w:r>
                            <w:r w:rsidR="00650394"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>and the</w:t>
                            </w:r>
                            <w:r w:rsidR="00650394" w:rsidRPr="004131AC">
                              <w:rPr>
                                <w:rFonts w:cs="Arial"/>
                                <w:b/>
                                <w:color w:val="FFFFFF" w:themeColor="background1"/>
                                <w:lang w:eastAsia="en-AU"/>
                              </w:rPr>
                              <w:t xml:space="preserve"> Daily </w:t>
                            </w:r>
                            <w:r w:rsidR="00650394" w:rsidRPr="00650394">
                              <w:rPr>
                                <w:rFonts w:cs="Arial"/>
                                <w:b/>
                                <w:color w:val="FFFFFF" w:themeColor="background1"/>
                                <w:sz w:val="24"/>
                                <w:lang w:eastAsia="en-AU"/>
                              </w:rPr>
                              <w:t>Telegraph</w:t>
                            </w:r>
                            <w:r w:rsidRPr="00650394">
                              <w:rPr>
                                <w:rFonts w:cs="Arial"/>
                                <w:color w:val="FFFFFF" w:themeColor="background1"/>
                                <w:sz w:val="24"/>
                                <w:lang w:eastAsia="en-AU"/>
                              </w:rPr>
                              <w:t xml:space="preserve">. </w:t>
                            </w:r>
                          </w:p>
                          <w:p w:rsidR="007B5485" w:rsidRPr="00650394" w:rsidRDefault="007B5485" w:rsidP="004131AC">
                            <w:pPr>
                              <w:pBdr>
                                <w:top w:val="single" w:sz="4" w:space="13" w:color="A7BFDE"/>
                                <w:bottom w:val="single" w:sz="4" w:space="10" w:color="A7BFDE"/>
                              </w:pBdr>
                              <w:ind w:right="-84"/>
                              <w:rPr>
                                <w:i/>
                                <w:iCs/>
                                <w:color w:val="FFFFFF" w:themeColor="background1"/>
                                <w:sz w:val="32"/>
                                <w:szCs w:val="21"/>
                              </w:rPr>
                            </w:pPr>
                          </w:p>
                          <w:p w:rsidR="00455B00" w:rsidRPr="00354221" w:rsidRDefault="00455B00" w:rsidP="004131AC">
                            <w:pPr>
                              <w:spacing w:line="240" w:lineRule="auto"/>
                              <w:ind w:right="-84"/>
                              <w:jc w:val="both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03.75pt;margin-top:271.5pt;width:213.45pt;height:18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" fillcolor="#17365d [2415]" stroked="f" strokeweight="1.5pt">
                <v:fill opacity="32896f"/>
                <v:textbox>
                  <w:txbxContent>
                    <w:p w:rsidR="0002631A" w:rsidRPr="0002631A" w:rsidRDefault="0002631A" w:rsidP="004131AC">
                      <w:pPr>
                        <w:spacing w:after="0" w:line="240" w:lineRule="auto"/>
                        <w:ind w:right="-84"/>
                        <w:rPr>
                          <w:b/>
                          <w:i/>
                          <w:iCs/>
                          <w:color w:val="FFFFFF" w:themeColor="background1"/>
                          <w:sz w:val="8"/>
                          <w:szCs w:val="8"/>
                        </w:rPr>
                      </w:pPr>
                    </w:p>
                    <w:p w:rsidR="00650394" w:rsidRPr="004131AC" w:rsidRDefault="005130EE" w:rsidP="007A2DD6">
                      <w:pPr>
                        <w:spacing w:after="0"/>
                        <w:ind w:right="27"/>
                        <w:jc w:val="both"/>
                      </w:pPr>
                      <w:r w:rsidRPr="00650394">
                        <w:rPr>
                          <w:rFonts w:cs="Arial"/>
                          <w:b/>
                          <w:color w:val="FFFFFF" w:themeColor="background1"/>
                          <w:sz w:val="32"/>
                          <w:lang w:eastAsia="en-AU"/>
                        </w:rPr>
                        <w:t>Dr Justin Coulson</w:t>
                      </w:r>
                      <w:r w:rsidR="0002631A" w:rsidRPr="00650394">
                        <w:rPr>
                          <w:rFonts w:cs="Arial"/>
                          <w:color w:val="FFFFFF" w:themeColor="background1"/>
                          <w:sz w:val="24"/>
                          <w:lang w:eastAsia="en-AU"/>
                        </w:rPr>
                        <w:t xml:space="preserve">, </w:t>
                      </w:r>
                      <w:r w:rsidR="0002631A"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>father of 6,</w:t>
                      </w:r>
                      <w:r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 xml:space="preserve"> is one of Australia’s most respected parenting </w:t>
                      </w:r>
                      <w:r w:rsidR="004131AC"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 xml:space="preserve"> </w:t>
                      </w:r>
                      <w:r w:rsidR="0002631A"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 xml:space="preserve"> </w:t>
                      </w:r>
                      <w:r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>spea</w:t>
                      </w:r>
                      <w:r w:rsidR="0002631A"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>ker</w:t>
                      </w:r>
                      <w:r w:rsidR="004131AC"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>s</w:t>
                      </w:r>
                      <w:r w:rsidR="0002631A"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>, a</w:t>
                      </w:r>
                      <w:r w:rsidR="004131AC"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>uthors a</w:t>
                      </w:r>
                      <w:r w:rsidR="0002631A"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>nd researchers.</w:t>
                      </w:r>
                      <w:r w:rsidR="0002631A" w:rsidRPr="004131AC">
                        <w:t xml:space="preserve"> </w:t>
                      </w:r>
                    </w:p>
                    <w:p w:rsidR="00650394" w:rsidRPr="004131AC" w:rsidRDefault="00650394" w:rsidP="004131AC">
                      <w:pPr>
                        <w:spacing w:after="0"/>
                        <w:ind w:right="-84"/>
                        <w:jc w:val="both"/>
                        <w:rPr>
                          <w:rFonts w:cs="Arial"/>
                          <w:color w:val="FFFFFF" w:themeColor="background1"/>
                          <w:lang w:eastAsia="en-AU"/>
                        </w:rPr>
                      </w:pPr>
                      <w:r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>He is the founder and owner of ‘Happy Families’ and has written a numb</w:t>
                      </w:r>
                      <w:r w:rsidR="00172A8A"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 xml:space="preserve">er of popular books </w:t>
                      </w:r>
                      <w:r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>abou</w:t>
                      </w:r>
                      <w:r w:rsid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>t parenting and happiness.</w:t>
                      </w:r>
                    </w:p>
                    <w:p w:rsidR="005130EE" w:rsidRPr="00650394" w:rsidRDefault="0002631A" w:rsidP="004131AC">
                      <w:pPr>
                        <w:spacing w:after="0"/>
                        <w:ind w:right="-84"/>
                        <w:jc w:val="both"/>
                        <w:rPr>
                          <w:rFonts w:cs="Arial"/>
                          <w:color w:val="FFFFFF" w:themeColor="background1"/>
                          <w:sz w:val="24"/>
                          <w:lang w:eastAsia="en-AU"/>
                        </w:rPr>
                      </w:pPr>
                      <w:r w:rsidRPr="004131AC">
                        <w:t xml:space="preserve">Dr Justin </w:t>
                      </w:r>
                      <w:r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 xml:space="preserve">appears regularly on </w:t>
                      </w:r>
                      <w:r w:rsidRPr="004131AC">
                        <w:rPr>
                          <w:rFonts w:cs="Arial"/>
                          <w:b/>
                          <w:color w:val="FFFFFF" w:themeColor="background1"/>
                          <w:lang w:eastAsia="en-AU"/>
                        </w:rPr>
                        <w:t>The Project and Studio 10</w:t>
                      </w:r>
                      <w:r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 xml:space="preserve">, and he is the parenting expert at </w:t>
                      </w:r>
                      <w:r w:rsidRPr="004131AC">
                        <w:rPr>
                          <w:rFonts w:cs="Arial"/>
                          <w:b/>
                          <w:color w:val="FFFFFF" w:themeColor="background1"/>
                          <w:lang w:eastAsia="en-AU"/>
                        </w:rPr>
                        <w:t>Kidspo</w:t>
                      </w:r>
                      <w:r w:rsidR="00650394" w:rsidRPr="004131AC">
                        <w:rPr>
                          <w:rFonts w:cs="Arial"/>
                          <w:b/>
                          <w:color w:val="FFFFFF" w:themeColor="background1"/>
                          <w:lang w:eastAsia="en-AU"/>
                        </w:rPr>
                        <w:t xml:space="preserve">t </w:t>
                      </w:r>
                      <w:r w:rsidR="00650394"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>and the</w:t>
                      </w:r>
                      <w:r w:rsidR="00650394" w:rsidRPr="004131AC">
                        <w:rPr>
                          <w:rFonts w:cs="Arial"/>
                          <w:b/>
                          <w:color w:val="FFFFFF" w:themeColor="background1"/>
                          <w:lang w:eastAsia="en-AU"/>
                        </w:rPr>
                        <w:t xml:space="preserve"> Daily </w:t>
                      </w:r>
                      <w:r w:rsidR="00650394" w:rsidRPr="00650394">
                        <w:rPr>
                          <w:rFonts w:cs="Arial"/>
                          <w:b/>
                          <w:color w:val="FFFFFF" w:themeColor="background1"/>
                          <w:sz w:val="24"/>
                          <w:lang w:eastAsia="en-AU"/>
                        </w:rPr>
                        <w:t>Telegraph</w:t>
                      </w:r>
                      <w:r w:rsidRPr="00650394">
                        <w:rPr>
                          <w:rFonts w:cs="Arial"/>
                          <w:color w:val="FFFFFF" w:themeColor="background1"/>
                          <w:sz w:val="24"/>
                          <w:lang w:eastAsia="en-AU"/>
                        </w:rPr>
                        <w:t xml:space="preserve">. </w:t>
                      </w:r>
                    </w:p>
                    <w:p w:rsidR="007B5485" w:rsidRPr="00650394" w:rsidRDefault="007B5485" w:rsidP="004131AC">
                      <w:pPr>
                        <w:pBdr>
                          <w:top w:val="single" w:sz="4" w:space="13" w:color="A7BFDE"/>
                          <w:bottom w:val="single" w:sz="4" w:space="10" w:color="A7BFDE"/>
                        </w:pBdr>
                        <w:ind w:right="-84"/>
                        <w:rPr>
                          <w:i/>
                          <w:iCs/>
                          <w:color w:val="FFFFFF" w:themeColor="background1"/>
                          <w:sz w:val="32"/>
                          <w:szCs w:val="21"/>
                        </w:rPr>
                      </w:pPr>
                    </w:p>
                    <w:p w:rsidR="00455B00" w:rsidRPr="00354221" w:rsidRDefault="00455B00" w:rsidP="004131AC">
                      <w:pPr>
                        <w:spacing w:line="240" w:lineRule="auto"/>
                        <w:ind w:right="-84"/>
                        <w:jc w:val="both"/>
                        <w:rPr>
                          <w:color w:val="FFFFFF" w:themeColor="background1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0394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55CEA97" wp14:editId="58A06637">
                <wp:simplePos x="0" y="0"/>
                <wp:positionH relativeFrom="column">
                  <wp:posOffset>2623820</wp:posOffset>
                </wp:positionH>
                <wp:positionV relativeFrom="paragraph">
                  <wp:posOffset>-40640</wp:posOffset>
                </wp:positionV>
                <wp:extent cx="2190115" cy="99568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995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7D9" w:rsidRPr="00D644DB" w:rsidRDefault="00BF67D9" w:rsidP="00BF67D9">
                            <w:pPr>
                              <w:spacing w:after="0" w:line="168" w:lineRule="auto"/>
                              <w:ind w:right="-125"/>
                              <w:jc w:val="center"/>
                              <w:rPr>
                                <w:rFonts w:ascii="Freestyle Script" w:hAnsi="Freestyle Script"/>
                                <w:b/>
                                <w:iCs/>
                                <w:color w:val="FFFFFF" w:themeColor="background1"/>
                                <w:sz w:val="56"/>
                                <w:szCs w:val="44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644DB">
                              <w:rPr>
                                <w:rFonts w:ascii="Freestyle Script" w:hAnsi="Freestyle Script"/>
                                <w:b/>
                                <w:iCs/>
                                <w:color w:val="FFFFFF" w:themeColor="background1"/>
                                <w:sz w:val="56"/>
                                <w:szCs w:val="44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Founder of </w:t>
                            </w:r>
                          </w:p>
                          <w:p w:rsidR="00BF67D9" w:rsidRPr="00D644DB" w:rsidRDefault="00BF67D9" w:rsidP="00BF67D9">
                            <w:pPr>
                              <w:spacing w:after="0" w:line="168" w:lineRule="auto"/>
                              <w:ind w:right="-125"/>
                              <w:jc w:val="center"/>
                              <w:rPr>
                                <w:rFonts w:ascii="Freestyle Script" w:hAnsi="Freestyle Script"/>
                                <w:b/>
                                <w:color w:val="FFFFFF" w:themeColor="background1"/>
                                <w:sz w:val="200"/>
                                <w:szCs w:val="8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644DB">
                              <w:rPr>
                                <w:rFonts w:ascii="Freestyle Script" w:hAnsi="Freestyle Script"/>
                                <w:b/>
                                <w:iCs/>
                                <w:color w:val="FFFFFF" w:themeColor="background1"/>
                                <w:sz w:val="56"/>
                                <w:szCs w:val="44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Happy Families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9" type="#_x0000_t202" style="position:absolute;margin-left:206.6pt;margin-top:-3.2pt;width:172.45pt;height:78.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" filled="f" stroked="f">
                <v:textbox>
                  <w:txbxContent>
                    <w:p w:rsidR="00BF67D9" w:rsidRPr="00D644DB" w:rsidRDefault="00BF67D9" w:rsidP="00BF67D9">
                      <w:pPr>
                        <w:spacing w:after="0" w:line="168" w:lineRule="auto"/>
                        <w:ind w:right="-125"/>
                        <w:jc w:val="center"/>
                        <w:rPr>
                          <w:rFonts w:ascii="Freestyle Script" w:hAnsi="Freestyle Script"/>
                          <w:b/>
                          <w:iCs/>
                          <w:color w:val="FFFFFF" w:themeColor="background1"/>
                          <w:sz w:val="56"/>
                          <w:szCs w:val="44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644DB">
                        <w:rPr>
                          <w:rFonts w:ascii="Freestyle Script" w:hAnsi="Freestyle Script"/>
                          <w:b/>
                          <w:iCs/>
                          <w:color w:val="FFFFFF" w:themeColor="background1"/>
                          <w:sz w:val="56"/>
                          <w:szCs w:val="44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Founder of </w:t>
                      </w:r>
                    </w:p>
                    <w:p w:rsidR="00BF67D9" w:rsidRPr="00D644DB" w:rsidRDefault="00BF67D9" w:rsidP="00BF67D9">
                      <w:pPr>
                        <w:spacing w:after="0" w:line="168" w:lineRule="auto"/>
                        <w:ind w:right="-125"/>
                        <w:jc w:val="center"/>
                        <w:rPr>
                          <w:rFonts w:ascii="Freestyle Script" w:hAnsi="Freestyle Script"/>
                          <w:b/>
                          <w:color w:val="FFFFFF" w:themeColor="background1"/>
                          <w:sz w:val="200"/>
                          <w:szCs w:val="8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644DB">
                        <w:rPr>
                          <w:rFonts w:ascii="Freestyle Script" w:hAnsi="Freestyle Script"/>
                          <w:b/>
                          <w:iCs/>
                          <w:color w:val="FFFFFF" w:themeColor="background1"/>
                          <w:sz w:val="56"/>
                          <w:szCs w:val="44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Happy Families</w:t>
                      </w:r>
                    </w:p>
                  </w:txbxContent>
                </v:textbox>
              </v:shape>
            </w:pict>
          </mc:Fallback>
        </mc:AlternateContent>
      </w:r>
      <w:r w:rsidR="004B0CE3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64C3382" wp14:editId="2460D852">
                <wp:simplePos x="0" y="0"/>
                <wp:positionH relativeFrom="column">
                  <wp:posOffset>-381635</wp:posOffset>
                </wp:positionH>
                <wp:positionV relativeFrom="paragraph">
                  <wp:posOffset>5685155</wp:posOffset>
                </wp:positionV>
                <wp:extent cx="2076450" cy="1952625"/>
                <wp:effectExtent l="0" t="0" r="0" b="952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9526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-30.05pt;margin-top:447.65pt;width:163.5pt;height:153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" fillcolor="#365f91 [2404]" stroked="f" strokeweight="2.25pt"/>
            </w:pict>
          </mc:Fallback>
        </mc:AlternateContent>
      </w:r>
      <w:r w:rsidR="004B0CE3">
        <w:rPr>
          <w:rFonts w:ascii="Times New Roman" w:hAnsi="Times New Roman" w:cs="Times New Roman"/>
          <w:noProof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2579051" wp14:editId="644834B0">
                <wp:simplePos x="0" y="0"/>
                <wp:positionH relativeFrom="column">
                  <wp:posOffset>-885825</wp:posOffset>
                </wp:positionH>
                <wp:positionV relativeFrom="paragraph">
                  <wp:posOffset>7562850</wp:posOffset>
                </wp:positionV>
                <wp:extent cx="7667625" cy="0"/>
                <wp:effectExtent l="0" t="38100" r="9525" b="381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67625" cy="0"/>
                        </a:xfrm>
                        <a:prstGeom prst="line">
                          <a:avLst/>
                        </a:prstGeom>
                        <a:ln w="698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75pt,595.5pt" to="534pt,5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" strokecolor="white [3212]" strokeweight="5.5pt"/>
            </w:pict>
          </mc:Fallback>
        </mc:AlternateContent>
      </w:r>
      <w:r w:rsidR="004B0CE3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11A25CB" wp14:editId="2328BF21">
                <wp:simplePos x="0" y="0"/>
                <wp:positionH relativeFrom="column">
                  <wp:posOffset>962025</wp:posOffset>
                </wp:positionH>
                <wp:positionV relativeFrom="paragraph">
                  <wp:posOffset>6200775</wp:posOffset>
                </wp:positionV>
                <wp:extent cx="5343525" cy="1152525"/>
                <wp:effectExtent l="0" t="0" r="9525" b="952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11525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0CE3" w:rsidRDefault="00340C4D" w:rsidP="004B0C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  <w:szCs w:val="6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6"/>
                                <w:szCs w:val="64"/>
                              </w:rPr>
                              <w:t xml:space="preserve">    </w:t>
                            </w:r>
                            <w:r w:rsidR="00492868">
                              <w:rPr>
                                <w:b/>
                                <w:color w:val="FFFFFF" w:themeColor="background1"/>
                                <w:sz w:val="56"/>
                                <w:szCs w:val="64"/>
                              </w:rPr>
                              <w:t xml:space="preserve">  </w:t>
                            </w:r>
                            <w:r w:rsidRPr="00492868">
                              <w:rPr>
                                <w:b/>
                                <w:color w:val="FFFFFF" w:themeColor="background1"/>
                                <w:sz w:val="52"/>
                                <w:szCs w:val="64"/>
                              </w:rPr>
                              <w:t>St Patrick</w:t>
                            </w:r>
                            <w:r w:rsidR="00492868">
                              <w:rPr>
                                <w:b/>
                                <w:color w:val="FFFFFF" w:themeColor="background1"/>
                                <w:sz w:val="52"/>
                                <w:szCs w:val="64"/>
                              </w:rPr>
                              <w:t>’</w:t>
                            </w:r>
                            <w:r w:rsidRPr="00492868">
                              <w:rPr>
                                <w:b/>
                                <w:color w:val="FFFFFF" w:themeColor="background1"/>
                                <w:sz w:val="52"/>
                                <w:szCs w:val="64"/>
                              </w:rPr>
                              <w:t>s</w:t>
                            </w:r>
                            <w:r w:rsidR="00693D9F" w:rsidRPr="00492868">
                              <w:rPr>
                                <w:b/>
                                <w:color w:val="FFFFFF" w:themeColor="background1"/>
                                <w:sz w:val="52"/>
                                <w:szCs w:val="64"/>
                              </w:rPr>
                              <w:t xml:space="preserve"> Catholic School</w:t>
                            </w:r>
                          </w:p>
                          <w:p w:rsidR="004B0CE3" w:rsidRPr="00492868" w:rsidRDefault="00340C4D" w:rsidP="00492868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szCs w:val="64"/>
                              </w:rPr>
                            </w:pPr>
                            <w:r w:rsidRPr="00492868">
                              <w:rPr>
                                <w:color w:val="FFFFFF" w:themeColor="background1"/>
                                <w:sz w:val="40"/>
                              </w:rPr>
                              <w:t xml:space="preserve">   </w:t>
                            </w:r>
                            <w:r w:rsidR="00492868">
                              <w:rPr>
                                <w:color w:val="FFFFFF" w:themeColor="background1"/>
                                <w:sz w:val="40"/>
                              </w:rPr>
                              <w:t xml:space="preserve">    </w:t>
                            </w:r>
                            <w:r w:rsidRPr="00492868">
                              <w:rPr>
                                <w:color w:val="FFFFFF" w:themeColor="background1"/>
                                <w:sz w:val="40"/>
                              </w:rPr>
                              <w:t xml:space="preserve">Victoria St, East </w:t>
                            </w:r>
                            <w:proofErr w:type="spellStart"/>
                            <w:r w:rsidRPr="00492868">
                              <w:rPr>
                                <w:color w:val="FFFFFF" w:themeColor="background1"/>
                                <w:sz w:val="40"/>
                              </w:rPr>
                              <w:t>Gosford</w:t>
                            </w:r>
                            <w:proofErr w:type="spellEnd"/>
                            <w:r w:rsidR="00492868">
                              <w:rPr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  <w:r w:rsidR="00492868" w:rsidRPr="00492868">
                              <w:rPr>
                                <w:color w:val="FFFFFF" w:themeColor="background1"/>
                                <w:sz w:val="32"/>
                                <w:szCs w:val="64"/>
                              </w:rPr>
                              <w:t>(Primary Campus)</w:t>
                            </w:r>
                          </w:p>
                          <w:p w:rsidR="004B0CE3" w:rsidRPr="00492868" w:rsidRDefault="00340C4D" w:rsidP="004B0C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</w:pPr>
                            <w:r w:rsidRPr="00492868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  <w:t xml:space="preserve">    </w:t>
                            </w:r>
                            <w:r w:rsidR="00492868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  <w:t xml:space="preserve">  </w:t>
                            </w:r>
                            <w:r w:rsidR="004B0CE3" w:rsidRPr="00492868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  <w:t>All Welcome - No Cost</w:t>
                            </w:r>
                          </w:p>
                          <w:p w:rsidR="00386572" w:rsidRPr="002755F5" w:rsidRDefault="00386572" w:rsidP="00137EC6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75.75pt;margin-top:488.25pt;width:420.75pt;height:90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" fillcolor="#17365d [2415]" stroked="f">
                <v:fill opacity="32896f"/>
                <v:textbox>
                  <w:txbxContent>
                    <w:p w:rsidR="004B0CE3" w:rsidRDefault="00340C4D" w:rsidP="004B0CE3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52"/>
                          <w:szCs w:val="6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6"/>
                          <w:szCs w:val="64"/>
                        </w:rPr>
                        <w:t xml:space="preserve">    </w:t>
                      </w:r>
                      <w:r w:rsidR="00492868">
                        <w:rPr>
                          <w:b/>
                          <w:color w:val="FFFFFF" w:themeColor="background1"/>
                          <w:sz w:val="56"/>
                          <w:szCs w:val="64"/>
                        </w:rPr>
                        <w:t xml:space="preserve">  </w:t>
                      </w:r>
                      <w:r w:rsidRPr="00492868">
                        <w:rPr>
                          <w:b/>
                          <w:color w:val="FFFFFF" w:themeColor="background1"/>
                          <w:sz w:val="52"/>
                          <w:szCs w:val="64"/>
                        </w:rPr>
                        <w:t>St Patrick</w:t>
                      </w:r>
                      <w:r w:rsidR="00492868">
                        <w:rPr>
                          <w:b/>
                          <w:color w:val="FFFFFF" w:themeColor="background1"/>
                          <w:sz w:val="52"/>
                          <w:szCs w:val="64"/>
                        </w:rPr>
                        <w:t>’</w:t>
                      </w:r>
                      <w:r w:rsidRPr="00492868">
                        <w:rPr>
                          <w:b/>
                          <w:color w:val="FFFFFF" w:themeColor="background1"/>
                          <w:sz w:val="52"/>
                          <w:szCs w:val="64"/>
                        </w:rPr>
                        <w:t>s</w:t>
                      </w:r>
                      <w:r w:rsidR="00693D9F" w:rsidRPr="00492868">
                        <w:rPr>
                          <w:b/>
                          <w:color w:val="FFFFFF" w:themeColor="background1"/>
                          <w:sz w:val="52"/>
                          <w:szCs w:val="64"/>
                        </w:rPr>
                        <w:t xml:space="preserve"> Catholic School</w:t>
                      </w:r>
                    </w:p>
                    <w:p w:rsidR="004B0CE3" w:rsidRPr="00492868" w:rsidRDefault="00340C4D" w:rsidP="00492868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2"/>
                          <w:szCs w:val="64"/>
                        </w:rPr>
                      </w:pPr>
                      <w:r w:rsidRPr="00492868">
                        <w:rPr>
                          <w:color w:val="FFFFFF" w:themeColor="background1"/>
                          <w:sz w:val="40"/>
                        </w:rPr>
                        <w:t xml:space="preserve">   </w:t>
                      </w:r>
                      <w:r w:rsidR="00492868">
                        <w:rPr>
                          <w:color w:val="FFFFFF" w:themeColor="background1"/>
                          <w:sz w:val="40"/>
                        </w:rPr>
                        <w:t xml:space="preserve">    </w:t>
                      </w:r>
                      <w:r w:rsidRPr="00492868">
                        <w:rPr>
                          <w:color w:val="FFFFFF" w:themeColor="background1"/>
                          <w:sz w:val="40"/>
                        </w:rPr>
                        <w:t xml:space="preserve">Victoria St, East </w:t>
                      </w:r>
                      <w:proofErr w:type="spellStart"/>
                      <w:r w:rsidRPr="00492868">
                        <w:rPr>
                          <w:color w:val="FFFFFF" w:themeColor="background1"/>
                          <w:sz w:val="40"/>
                        </w:rPr>
                        <w:t>Gosford</w:t>
                      </w:r>
                      <w:proofErr w:type="spellEnd"/>
                      <w:r w:rsidR="00492868">
                        <w:rPr>
                          <w:color w:val="FFFFFF" w:themeColor="background1"/>
                          <w:sz w:val="40"/>
                        </w:rPr>
                        <w:t xml:space="preserve"> </w:t>
                      </w:r>
                      <w:r w:rsidR="00492868" w:rsidRPr="00492868">
                        <w:rPr>
                          <w:color w:val="FFFFFF" w:themeColor="background1"/>
                          <w:sz w:val="32"/>
                          <w:szCs w:val="64"/>
                        </w:rPr>
                        <w:t>(Primary Campus)</w:t>
                      </w:r>
                    </w:p>
                    <w:p w:rsidR="004B0CE3" w:rsidRPr="00492868" w:rsidRDefault="00340C4D" w:rsidP="004B0CE3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FFFFFF" w:themeColor="background1"/>
                          <w:sz w:val="32"/>
                        </w:rPr>
                      </w:pPr>
                      <w:r w:rsidRPr="00492868">
                        <w:rPr>
                          <w:b/>
                          <w:i/>
                          <w:color w:val="FFFFFF" w:themeColor="background1"/>
                          <w:sz w:val="32"/>
                        </w:rPr>
                        <w:t xml:space="preserve">    </w:t>
                      </w:r>
                      <w:r w:rsidR="00492868">
                        <w:rPr>
                          <w:b/>
                          <w:i/>
                          <w:color w:val="FFFFFF" w:themeColor="background1"/>
                          <w:sz w:val="32"/>
                        </w:rPr>
                        <w:t xml:space="preserve">  </w:t>
                      </w:r>
                      <w:r w:rsidR="004B0CE3" w:rsidRPr="00492868">
                        <w:rPr>
                          <w:b/>
                          <w:i/>
                          <w:color w:val="FFFFFF" w:themeColor="background1"/>
                          <w:sz w:val="32"/>
                        </w:rPr>
                        <w:t>All Welcome - No Cost</w:t>
                      </w:r>
                    </w:p>
                    <w:p w:rsidR="00386572" w:rsidRPr="002755F5" w:rsidRDefault="00386572" w:rsidP="00137EC6">
                      <w:pPr>
                        <w:spacing w:after="0" w:line="240" w:lineRule="auto"/>
                        <w:rPr>
                          <w:color w:val="FFFFFF" w:themeColor="background1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6572">
        <w:rPr>
          <w:rFonts w:ascii="Times New Roman" w:hAnsi="Times New Roman" w:cs="Times New Roman"/>
          <w:noProof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D391B6B" wp14:editId="42DDCE2F">
                <wp:simplePos x="0" y="0"/>
                <wp:positionH relativeFrom="column">
                  <wp:posOffset>-838200</wp:posOffset>
                </wp:positionH>
                <wp:positionV relativeFrom="paragraph">
                  <wp:posOffset>5962650</wp:posOffset>
                </wp:positionV>
                <wp:extent cx="7620000" cy="57150"/>
                <wp:effectExtent l="19050" t="38100" r="19050" b="381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0" cy="57150"/>
                        </a:xfrm>
                        <a:prstGeom prst="line">
                          <a:avLst/>
                        </a:prstGeom>
                        <a:ln w="698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6" o:spid="_x0000_s1026" style="position:absolute;flip:y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6pt,469.5pt" to="534pt,4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" strokecolor="white [3212]" strokeweight="5.5pt"/>
            </w:pict>
          </mc:Fallback>
        </mc:AlternateContent>
      </w:r>
    </w:p>
    <w:sectPr w:rsidR="000C4D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03B7" w:rsidRDefault="001B03B7" w:rsidP="00B644F4">
      <w:pPr>
        <w:spacing w:after="0" w:line="240" w:lineRule="auto"/>
      </w:pPr>
      <w:r>
        <w:separator/>
      </w:r>
    </w:p>
  </w:endnote>
  <w:endnote w:type="continuationSeparator" w:id="0">
    <w:p w:rsidR="001B03B7" w:rsidRDefault="001B03B7" w:rsidP="00B644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03B7" w:rsidRDefault="001B03B7" w:rsidP="00B644F4">
      <w:pPr>
        <w:spacing w:after="0" w:line="240" w:lineRule="auto"/>
      </w:pPr>
      <w:r>
        <w:separator/>
      </w:r>
    </w:p>
  </w:footnote>
  <w:footnote w:type="continuationSeparator" w:id="0">
    <w:p w:rsidR="001B03B7" w:rsidRDefault="001B03B7" w:rsidP="00B644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D430D"/>
    <w:multiLevelType w:val="hybridMultilevel"/>
    <w:tmpl w:val="251CFD80"/>
    <w:lvl w:ilvl="0" w:tplc="0C0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10DAF5BA">
      <w:numFmt w:val="bullet"/>
      <w:lvlText w:val="•"/>
      <w:lvlJc w:val="left"/>
      <w:pPr>
        <w:ind w:left="1582" w:hanging="720"/>
      </w:pPr>
      <w:rPr>
        <w:rFonts w:ascii="Calibri" w:eastAsia="Calibri" w:hAnsi="Calibri" w:cs="Times New Roman" w:hint="default"/>
      </w:rPr>
    </w:lvl>
    <w:lvl w:ilvl="2" w:tplc="0C0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27824DB3"/>
    <w:multiLevelType w:val="hybridMultilevel"/>
    <w:tmpl w:val="38B294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C44727"/>
    <w:multiLevelType w:val="hybridMultilevel"/>
    <w:tmpl w:val="B02405C8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9808EF"/>
    <w:multiLevelType w:val="hybridMultilevel"/>
    <w:tmpl w:val="F6408BC8"/>
    <w:lvl w:ilvl="0" w:tplc="0C0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147"/>
    <w:rsid w:val="000215C7"/>
    <w:rsid w:val="0002496B"/>
    <w:rsid w:val="0002631A"/>
    <w:rsid w:val="00035FC1"/>
    <w:rsid w:val="00042067"/>
    <w:rsid w:val="000456C0"/>
    <w:rsid w:val="000458D4"/>
    <w:rsid w:val="00046741"/>
    <w:rsid w:val="00057683"/>
    <w:rsid w:val="000A3F43"/>
    <w:rsid w:val="000C4DD5"/>
    <w:rsid w:val="000E40BA"/>
    <w:rsid w:val="000F30A7"/>
    <w:rsid w:val="000F654F"/>
    <w:rsid w:val="00122213"/>
    <w:rsid w:val="00136B99"/>
    <w:rsid w:val="00137EC6"/>
    <w:rsid w:val="00172A8A"/>
    <w:rsid w:val="001B03B7"/>
    <w:rsid w:val="001B0D86"/>
    <w:rsid w:val="001C6D08"/>
    <w:rsid w:val="001E18CC"/>
    <w:rsid w:val="001E2E57"/>
    <w:rsid w:val="00207E11"/>
    <w:rsid w:val="0021117A"/>
    <w:rsid w:val="002755F5"/>
    <w:rsid w:val="00281B62"/>
    <w:rsid w:val="00286130"/>
    <w:rsid w:val="002B40BC"/>
    <w:rsid w:val="002B6730"/>
    <w:rsid w:val="002B758C"/>
    <w:rsid w:val="002C2089"/>
    <w:rsid w:val="002D14F5"/>
    <w:rsid w:val="002E00C8"/>
    <w:rsid w:val="00304ACE"/>
    <w:rsid w:val="00340C4D"/>
    <w:rsid w:val="00341894"/>
    <w:rsid w:val="00354077"/>
    <w:rsid w:val="00354221"/>
    <w:rsid w:val="00371FE7"/>
    <w:rsid w:val="00375C7E"/>
    <w:rsid w:val="00375E3B"/>
    <w:rsid w:val="00386572"/>
    <w:rsid w:val="003916A5"/>
    <w:rsid w:val="003C0B0B"/>
    <w:rsid w:val="003C324E"/>
    <w:rsid w:val="003D3971"/>
    <w:rsid w:val="003E4EB7"/>
    <w:rsid w:val="004131AC"/>
    <w:rsid w:val="004206EE"/>
    <w:rsid w:val="0042503E"/>
    <w:rsid w:val="00431233"/>
    <w:rsid w:val="00445C08"/>
    <w:rsid w:val="00455B00"/>
    <w:rsid w:val="00492868"/>
    <w:rsid w:val="004B0CE3"/>
    <w:rsid w:val="004B3628"/>
    <w:rsid w:val="004F7327"/>
    <w:rsid w:val="005079DB"/>
    <w:rsid w:val="005130EE"/>
    <w:rsid w:val="00536B92"/>
    <w:rsid w:val="00537A87"/>
    <w:rsid w:val="0055245D"/>
    <w:rsid w:val="00552CC0"/>
    <w:rsid w:val="0057089B"/>
    <w:rsid w:val="005734EB"/>
    <w:rsid w:val="0057573C"/>
    <w:rsid w:val="00594C96"/>
    <w:rsid w:val="005B3622"/>
    <w:rsid w:val="005D42E3"/>
    <w:rsid w:val="005E68A7"/>
    <w:rsid w:val="006031D7"/>
    <w:rsid w:val="00623DEF"/>
    <w:rsid w:val="0063048A"/>
    <w:rsid w:val="00633158"/>
    <w:rsid w:val="00650394"/>
    <w:rsid w:val="006519EC"/>
    <w:rsid w:val="00672ABE"/>
    <w:rsid w:val="00693D9F"/>
    <w:rsid w:val="006A10D8"/>
    <w:rsid w:val="006B4D1F"/>
    <w:rsid w:val="006C4BCB"/>
    <w:rsid w:val="006D1923"/>
    <w:rsid w:val="006D3EA3"/>
    <w:rsid w:val="007061A4"/>
    <w:rsid w:val="007138C1"/>
    <w:rsid w:val="00722E60"/>
    <w:rsid w:val="00726E6F"/>
    <w:rsid w:val="00731A3A"/>
    <w:rsid w:val="0074069A"/>
    <w:rsid w:val="00760CE9"/>
    <w:rsid w:val="00766970"/>
    <w:rsid w:val="00770770"/>
    <w:rsid w:val="00776609"/>
    <w:rsid w:val="007A1232"/>
    <w:rsid w:val="007A2DD6"/>
    <w:rsid w:val="007A7010"/>
    <w:rsid w:val="007B5485"/>
    <w:rsid w:val="007C1D9F"/>
    <w:rsid w:val="007D0AFE"/>
    <w:rsid w:val="007D2D86"/>
    <w:rsid w:val="007D3813"/>
    <w:rsid w:val="007F46AF"/>
    <w:rsid w:val="00811366"/>
    <w:rsid w:val="008224EF"/>
    <w:rsid w:val="00825A05"/>
    <w:rsid w:val="008319B3"/>
    <w:rsid w:val="00831DB1"/>
    <w:rsid w:val="008347EB"/>
    <w:rsid w:val="00843AA1"/>
    <w:rsid w:val="00865269"/>
    <w:rsid w:val="0086610F"/>
    <w:rsid w:val="00866340"/>
    <w:rsid w:val="008F1877"/>
    <w:rsid w:val="008F2AF0"/>
    <w:rsid w:val="0090762D"/>
    <w:rsid w:val="00907D73"/>
    <w:rsid w:val="009250C6"/>
    <w:rsid w:val="00932B87"/>
    <w:rsid w:val="0093407F"/>
    <w:rsid w:val="0095028C"/>
    <w:rsid w:val="00953D47"/>
    <w:rsid w:val="00961B7F"/>
    <w:rsid w:val="00967F15"/>
    <w:rsid w:val="00991F81"/>
    <w:rsid w:val="009B2107"/>
    <w:rsid w:val="009E5F3A"/>
    <w:rsid w:val="00A1233F"/>
    <w:rsid w:val="00A1403F"/>
    <w:rsid w:val="00A527A8"/>
    <w:rsid w:val="00A648B0"/>
    <w:rsid w:val="00A67F39"/>
    <w:rsid w:val="00A764B0"/>
    <w:rsid w:val="00A8442F"/>
    <w:rsid w:val="00A855F1"/>
    <w:rsid w:val="00AA7C8C"/>
    <w:rsid w:val="00AE2498"/>
    <w:rsid w:val="00B02404"/>
    <w:rsid w:val="00B0361B"/>
    <w:rsid w:val="00B127A5"/>
    <w:rsid w:val="00B23A31"/>
    <w:rsid w:val="00B37235"/>
    <w:rsid w:val="00B43131"/>
    <w:rsid w:val="00B644F4"/>
    <w:rsid w:val="00B73702"/>
    <w:rsid w:val="00B77694"/>
    <w:rsid w:val="00B77EC9"/>
    <w:rsid w:val="00BC277F"/>
    <w:rsid w:val="00BC2CAD"/>
    <w:rsid w:val="00BD71FF"/>
    <w:rsid w:val="00BD77FA"/>
    <w:rsid w:val="00BF67D9"/>
    <w:rsid w:val="00C02147"/>
    <w:rsid w:val="00C10CD5"/>
    <w:rsid w:val="00C164DC"/>
    <w:rsid w:val="00C233EA"/>
    <w:rsid w:val="00C25A2B"/>
    <w:rsid w:val="00C3201F"/>
    <w:rsid w:val="00C32D8F"/>
    <w:rsid w:val="00C33406"/>
    <w:rsid w:val="00C34388"/>
    <w:rsid w:val="00C44F43"/>
    <w:rsid w:val="00C54CC5"/>
    <w:rsid w:val="00C9195D"/>
    <w:rsid w:val="00CB71F6"/>
    <w:rsid w:val="00CF50B4"/>
    <w:rsid w:val="00D2382B"/>
    <w:rsid w:val="00D37524"/>
    <w:rsid w:val="00D46E3A"/>
    <w:rsid w:val="00D50D5B"/>
    <w:rsid w:val="00D865B0"/>
    <w:rsid w:val="00DC7218"/>
    <w:rsid w:val="00DD056C"/>
    <w:rsid w:val="00DD2A53"/>
    <w:rsid w:val="00E01CC8"/>
    <w:rsid w:val="00E06F35"/>
    <w:rsid w:val="00E368B9"/>
    <w:rsid w:val="00E378FC"/>
    <w:rsid w:val="00E51194"/>
    <w:rsid w:val="00E54BB9"/>
    <w:rsid w:val="00E62BFA"/>
    <w:rsid w:val="00E7213C"/>
    <w:rsid w:val="00E730D5"/>
    <w:rsid w:val="00E83979"/>
    <w:rsid w:val="00E969AE"/>
    <w:rsid w:val="00EB062F"/>
    <w:rsid w:val="00EB6FE2"/>
    <w:rsid w:val="00EE2FB8"/>
    <w:rsid w:val="00F0740F"/>
    <w:rsid w:val="00F123BA"/>
    <w:rsid w:val="00F37795"/>
    <w:rsid w:val="00F757D9"/>
    <w:rsid w:val="00FB52EE"/>
    <w:rsid w:val="00FC1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8B0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B00"/>
    <w:rPr>
      <w:rFonts w:ascii="Tahoma" w:eastAsiaTheme="minorEastAsia" w:hAnsi="Tahoma" w:cs="Tahoma"/>
      <w:sz w:val="16"/>
      <w:szCs w:val="16"/>
    </w:rPr>
  </w:style>
  <w:style w:type="character" w:customStyle="1" w:styleId="bodyfontbold1">
    <w:name w:val="bodyfontbold1"/>
    <w:rsid w:val="006C4BCB"/>
    <w:rPr>
      <w:rFonts w:ascii="Arial" w:hAnsi="Arial" w:cs="Arial" w:hint="default"/>
      <w:b/>
      <w:bCs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3438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644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4F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644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4F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DD056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4189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8B0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B00"/>
    <w:rPr>
      <w:rFonts w:ascii="Tahoma" w:eastAsiaTheme="minorEastAsia" w:hAnsi="Tahoma" w:cs="Tahoma"/>
      <w:sz w:val="16"/>
      <w:szCs w:val="16"/>
    </w:rPr>
  </w:style>
  <w:style w:type="character" w:customStyle="1" w:styleId="bodyfontbold1">
    <w:name w:val="bodyfontbold1"/>
    <w:rsid w:val="006C4BCB"/>
    <w:rPr>
      <w:rFonts w:ascii="Arial" w:hAnsi="Arial" w:cs="Arial" w:hint="default"/>
      <w:b/>
      <w:bCs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3438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644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4F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644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4F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DD056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4189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0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93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23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3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6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brokenbayparentcouncil.com" TargetMode="External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brokenbayparentcouncil.com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865FA645</Template>
  <TotalTime>23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Cathie</dc:creator>
  <cp:lastModifiedBy>Catherine Renfrew</cp:lastModifiedBy>
  <cp:revision>3</cp:revision>
  <cp:lastPrinted>2015-06-24T12:56:00Z</cp:lastPrinted>
  <dcterms:created xsi:type="dcterms:W3CDTF">2015-06-25T23:55:00Z</dcterms:created>
  <dcterms:modified xsi:type="dcterms:W3CDTF">2015-06-26T00:17:00Z</dcterms:modified>
</cp:coreProperties>
</file>